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61C" w:rsidRPr="003C0A0C" w:rsidRDefault="003C0A0C" w:rsidP="003C0A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A0C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3C0A0C" w:rsidRPr="003C0A0C" w:rsidRDefault="003C0A0C" w:rsidP="003C0A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0A0C">
        <w:rPr>
          <w:rFonts w:ascii="Times New Roman" w:hAnsi="Times New Roman" w:cs="Times New Roman"/>
          <w:sz w:val="28"/>
          <w:szCs w:val="28"/>
        </w:rPr>
        <w:t xml:space="preserve">лиц, которым присвоена квалификационная категория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C0A0C">
        <w:rPr>
          <w:rFonts w:ascii="Times New Roman" w:hAnsi="Times New Roman" w:cs="Times New Roman"/>
          <w:sz w:val="28"/>
          <w:szCs w:val="28"/>
        </w:rPr>
        <w:t>спортивного судьи по плаванию</w:t>
      </w:r>
    </w:p>
    <w:p w:rsidR="003C0A0C" w:rsidRPr="003C0A0C" w:rsidRDefault="00AC6102" w:rsidP="003C0A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C0A0C" w:rsidRPr="003C0A0C">
        <w:rPr>
          <w:rFonts w:ascii="Times New Roman" w:hAnsi="Times New Roman" w:cs="Times New Roman"/>
          <w:b/>
          <w:sz w:val="28"/>
          <w:szCs w:val="28"/>
        </w:rPr>
        <w:t>ГКУ «ЦСТиСК</w:t>
      </w:r>
      <w:r w:rsidR="003C0A0C">
        <w:rPr>
          <w:rFonts w:ascii="Times New Roman" w:hAnsi="Times New Roman" w:cs="Times New Roman"/>
          <w:b/>
          <w:sz w:val="28"/>
          <w:szCs w:val="28"/>
        </w:rPr>
        <w:t>»</w:t>
      </w:r>
      <w:r w:rsidR="003C0A0C" w:rsidRPr="003C0A0C">
        <w:rPr>
          <w:rFonts w:ascii="Times New Roman" w:hAnsi="Times New Roman" w:cs="Times New Roman"/>
          <w:b/>
          <w:sz w:val="28"/>
          <w:szCs w:val="28"/>
        </w:rPr>
        <w:t xml:space="preserve"> Москомспорта в 202</w:t>
      </w:r>
      <w:r w:rsidR="00812F2C">
        <w:rPr>
          <w:rFonts w:ascii="Times New Roman" w:hAnsi="Times New Roman" w:cs="Times New Roman"/>
          <w:b/>
          <w:sz w:val="28"/>
          <w:szCs w:val="28"/>
        </w:rPr>
        <w:t>5</w:t>
      </w:r>
      <w:r w:rsidR="003C0A0C" w:rsidRPr="003C0A0C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146711" w:rsidRPr="003863D1" w:rsidRDefault="003863D1" w:rsidP="003863D1">
      <w:pPr>
        <w:jc w:val="center"/>
        <w:rPr>
          <w:rFonts w:ascii="Times New Roman" w:hAnsi="Times New Roman" w:cs="Times New Roman"/>
          <w:i/>
        </w:rPr>
      </w:pPr>
      <w:r w:rsidRPr="003863D1">
        <w:rPr>
          <w:rFonts w:ascii="Times New Roman" w:hAnsi="Times New Roman" w:cs="Times New Roman"/>
          <w:i/>
        </w:rPr>
        <w:t xml:space="preserve">на </w:t>
      </w:r>
      <w:r w:rsidR="00422C24">
        <w:rPr>
          <w:rFonts w:ascii="Times New Roman" w:hAnsi="Times New Roman" w:cs="Times New Roman"/>
          <w:i/>
        </w:rPr>
        <w:t>1</w:t>
      </w:r>
      <w:r w:rsidR="00812F2C">
        <w:rPr>
          <w:rFonts w:ascii="Times New Roman" w:hAnsi="Times New Roman" w:cs="Times New Roman"/>
          <w:i/>
        </w:rPr>
        <w:t>5</w:t>
      </w:r>
      <w:r w:rsidRPr="003863D1">
        <w:rPr>
          <w:rFonts w:ascii="Times New Roman" w:hAnsi="Times New Roman" w:cs="Times New Roman"/>
          <w:i/>
        </w:rPr>
        <w:t xml:space="preserve"> </w:t>
      </w:r>
      <w:r w:rsidR="00812F2C">
        <w:rPr>
          <w:rFonts w:ascii="Times New Roman" w:hAnsi="Times New Roman" w:cs="Times New Roman"/>
          <w:i/>
        </w:rPr>
        <w:t>декабр</w:t>
      </w:r>
      <w:r w:rsidR="00FE5CCC">
        <w:rPr>
          <w:rFonts w:ascii="Times New Roman" w:hAnsi="Times New Roman" w:cs="Times New Roman"/>
          <w:i/>
        </w:rPr>
        <w:t>я</w:t>
      </w:r>
      <w:r w:rsidRPr="003863D1">
        <w:rPr>
          <w:rFonts w:ascii="Times New Roman" w:hAnsi="Times New Roman" w:cs="Times New Roman"/>
          <w:i/>
        </w:rPr>
        <w:t xml:space="preserve"> 202</w:t>
      </w:r>
      <w:r w:rsidR="00812F2C">
        <w:rPr>
          <w:rFonts w:ascii="Times New Roman" w:hAnsi="Times New Roman" w:cs="Times New Roman"/>
          <w:i/>
        </w:rPr>
        <w:t>5</w:t>
      </w:r>
      <w:r w:rsidRPr="003863D1">
        <w:rPr>
          <w:rFonts w:ascii="Times New Roman" w:hAnsi="Times New Roman" w:cs="Times New Roman"/>
          <w:i/>
        </w:rPr>
        <w:t xml:space="preserve"> г.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4423"/>
        <w:gridCol w:w="1247"/>
        <w:gridCol w:w="1559"/>
      </w:tblGrid>
      <w:tr w:rsidR="003C0A0C" w:rsidRPr="00146711" w:rsidTr="00D66D7C">
        <w:trPr>
          <w:trHeight w:val="5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146711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0C" w:rsidRPr="00146711" w:rsidRDefault="003C0A0C" w:rsidP="003C0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6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Приказа и дата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0C" w:rsidRPr="00146711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6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Ф.И.О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A0C" w:rsidRPr="003C0A0C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0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146711" w:rsidRDefault="00AC6102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Спортивная </w:t>
            </w:r>
            <w:r w:rsidR="003C0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</w:t>
            </w:r>
          </w:p>
        </w:tc>
      </w:tr>
      <w:tr w:rsidR="003C0A0C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146711" w:rsidRDefault="003C0A0C" w:rsidP="003C0A0C">
            <w:pPr>
              <w:pStyle w:val="a3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146711" w:rsidRDefault="003C0A0C" w:rsidP="003C0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DB5F9A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ВТОРАЯ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A0C" w:rsidRPr="00DB5F9A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C" w:rsidRPr="00DB5F9A" w:rsidRDefault="003C0A0C" w:rsidP="003C0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С-7/25 от 02.07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Донскова</w:t>
            </w:r>
            <w:r w:rsidRPr="00C508C1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Татьяна</w:t>
            </w:r>
            <w:r w:rsidRPr="00C508C1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Ермолаев</w:t>
            </w:r>
            <w:r w:rsidRPr="00C508C1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Иван</w:t>
            </w:r>
            <w:r w:rsidRPr="00C508C1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С-3/25 от 13.03.2025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08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Зверков Василий Михайлович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Иванов</w:t>
            </w:r>
            <w:r w:rsidRPr="00C508C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Владимир</w:t>
            </w:r>
            <w:r w:rsidRPr="00C508C1">
              <w:rPr>
                <w:rFonts w:ascii="Times New Roman" w:hAnsi="Times New Roman" w:cs="Times New Roman"/>
                <w:spacing w:val="-2"/>
              </w:rPr>
              <w:t xml:space="preserve"> Андреевич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eastAsia="Times New Roman" w:hAnsi="Times New Roman" w:cs="Times New Roman"/>
              </w:rPr>
              <w:t>Кислякова</w:t>
            </w:r>
            <w:r w:rsidRPr="00C508C1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</w:rPr>
              <w:t>Яна</w:t>
            </w:r>
            <w:r w:rsidRPr="00C508C1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eastAsia="Times New Roman" w:hAnsi="Times New Roman" w:cs="Times New Roman"/>
              </w:rPr>
              <w:t>Крутова</w:t>
            </w:r>
            <w:r w:rsidRPr="00C508C1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</w:rPr>
              <w:t>Полина</w:t>
            </w:r>
            <w:r w:rsidRPr="00C508C1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</w:rPr>
            </w:pPr>
            <w:r w:rsidRPr="00C508C1">
              <w:rPr>
                <w:rFonts w:ascii="Times New Roman" w:eastAsia="Times New Roman" w:hAnsi="Times New Roman" w:cs="Times New Roman"/>
              </w:rPr>
              <w:t>Лебедева</w:t>
            </w:r>
            <w:r w:rsidRPr="00C508C1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</w:rPr>
              <w:t>Анастасия</w:t>
            </w:r>
            <w:r w:rsidRPr="00C508C1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  <w:spacing w:val="-2"/>
              </w:rPr>
              <w:t>Евгеньевна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508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Левшенкова</w:t>
            </w:r>
            <w:proofErr w:type="spellEnd"/>
            <w:r w:rsidRPr="00C508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Елизавета Павловна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Наумов</w:t>
            </w:r>
            <w:r w:rsidRPr="00C508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Михаил</w:t>
            </w:r>
            <w:r w:rsidRPr="00C508C1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Вячеславович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Неретин</w:t>
            </w:r>
            <w:r w:rsidRPr="00C508C1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Артём</w:t>
            </w:r>
            <w:r w:rsidRPr="00C508C1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08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Нестерова Елена 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</w:rPr>
            </w:pPr>
            <w:r w:rsidRPr="00C508C1">
              <w:rPr>
                <w:rFonts w:ascii="Times New Roman" w:eastAsia="Times New Roman" w:hAnsi="Times New Roman" w:cs="Times New Roman"/>
              </w:rPr>
              <w:t>Никитина</w:t>
            </w:r>
            <w:r w:rsidRPr="00C508C1"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</w:rPr>
              <w:t>Лилия</w:t>
            </w:r>
            <w:r w:rsidRPr="00C508C1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Петренко София Валентиновна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Позябина</w:t>
            </w:r>
            <w:proofErr w:type="spellEnd"/>
            <w:r w:rsidRPr="00C508C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Виктория</w:t>
            </w:r>
            <w:r w:rsidRPr="00C508C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Рухова</w:t>
            </w:r>
            <w:r w:rsidRPr="00C508C1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Виктория</w:t>
            </w:r>
            <w:r w:rsidRPr="00C508C1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</w:pPr>
            <w:r w:rsidRPr="00C508C1">
              <w:rPr>
                <w:rFonts w:ascii="Times New Roman" w:eastAsia="Times New Roman" w:hAnsi="Times New Roman" w:cs="Times New Roman"/>
              </w:rPr>
              <w:t>Сергеева</w:t>
            </w:r>
            <w:r w:rsidRPr="00C508C1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</w:rPr>
              <w:t>Полина</w:t>
            </w:r>
            <w:r w:rsidRPr="00C508C1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508C1">
              <w:rPr>
                <w:rFonts w:ascii="Times New Roman" w:eastAsia="Times New Roman" w:hAnsi="Times New Roman" w:cs="Times New Roman"/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6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С-8/25-1 от 25.08.2025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Тусиков</w:t>
            </w:r>
            <w:proofErr w:type="spellEnd"/>
            <w:r w:rsidRPr="00C508C1">
              <w:rPr>
                <w:rFonts w:ascii="Times New Roman" w:hAnsi="Times New Roman" w:cs="Times New Roman"/>
              </w:rPr>
              <w:t xml:space="preserve"> Ярослав Романович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08C1" w:rsidRPr="00DB5F9A" w:rsidTr="00D66D7C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C508C1" w:rsidRDefault="00C508C1" w:rsidP="00C508C1">
            <w:pPr>
              <w:spacing w:after="0" w:line="240" w:lineRule="auto"/>
              <w:ind w:left="37"/>
              <w:rPr>
                <w:rFonts w:ascii="Times New Roman" w:eastAsia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Чаплыгин</w:t>
            </w:r>
            <w:r w:rsidRPr="00C508C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508C1">
              <w:rPr>
                <w:rFonts w:ascii="Times New Roman" w:hAnsi="Times New Roman" w:cs="Times New Roman"/>
              </w:rPr>
              <w:t>Глеб</w:t>
            </w:r>
            <w:r w:rsidRPr="00C508C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508C1">
              <w:rPr>
                <w:rFonts w:ascii="Times New Roman" w:hAnsi="Times New Roman" w:cs="Times New Roman"/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8C1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8C1" w:rsidRPr="00DB5F9A" w:rsidRDefault="00C508C1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CA6" w:rsidRPr="00DB5F9A" w:rsidTr="00D66D7C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CA6" w:rsidRPr="00DB5F9A" w:rsidRDefault="002C2CA6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CA6" w:rsidRPr="00DB5F9A" w:rsidRDefault="002C2CA6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CA6" w:rsidRPr="00C508C1" w:rsidRDefault="002C2CA6" w:rsidP="00C508C1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08C1">
              <w:rPr>
                <w:rFonts w:ascii="Times New Roman" w:eastAsia="Times New Roman" w:hAnsi="Times New Roman" w:cs="Times New Roman"/>
                <w:b/>
                <w:lang w:eastAsia="ru-RU"/>
              </w:rPr>
              <w:t>ТРЕТЬЯ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2CA6" w:rsidRPr="00DB5F9A" w:rsidRDefault="002C2CA6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CA6" w:rsidRPr="00DB5F9A" w:rsidRDefault="002C2CA6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22"/>
              <w:jc w:val="left"/>
            </w:pPr>
            <w:proofErr w:type="spellStart"/>
            <w:r w:rsidRPr="00C508C1">
              <w:t>Абрабен</w:t>
            </w:r>
            <w:proofErr w:type="spellEnd"/>
            <w:r w:rsidRPr="00C508C1">
              <w:rPr>
                <w:spacing w:val="-8"/>
              </w:rPr>
              <w:t xml:space="preserve"> </w:t>
            </w:r>
            <w:r w:rsidRPr="00C508C1">
              <w:t>Светлана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Агашков</w:t>
            </w:r>
            <w:r w:rsidRPr="00C508C1">
              <w:rPr>
                <w:spacing w:val="-7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Михайлович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Аникин</w:t>
            </w:r>
            <w:r w:rsidRPr="00C508C1">
              <w:rPr>
                <w:spacing w:val="-4"/>
              </w:rPr>
              <w:t xml:space="preserve"> </w:t>
            </w:r>
            <w:r w:rsidRPr="00C508C1">
              <w:t>Даниил</w:t>
            </w:r>
            <w:r w:rsidRPr="00C508C1">
              <w:rPr>
                <w:spacing w:val="-2"/>
              </w:rPr>
              <w:t xml:space="preserve"> Антонович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proofErr w:type="spellStart"/>
            <w:r w:rsidRPr="00C508C1">
              <w:t>Антонян</w:t>
            </w:r>
            <w:proofErr w:type="spellEnd"/>
            <w:r w:rsidRPr="00C508C1">
              <w:t xml:space="preserve"> Алина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Ардашев</w:t>
            </w:r>
            <w:r w:rsidRPr="00C508C1">
              <w:rPr>
                <w:spacing w:val="-4"/>
              </w:rPr>
              <w:t xml:space="preserve"> </w:t>
            </w:r>
            <w:r w:rsidRPr="00C508C1">
              <w:t>Даниил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Иванович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Артюх</w:t>
            </w:r>
            <w:r w:rsidRPr="00C508C1">
              <w:rPr>
                <w:spacing w:val="15"/>
              </w:rPr>
              <w:t xml:space="preserve"> </w:t>
            </w:r>
            <w:r w:rsidRPr="00C508C1">
              <w:t>Никита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Максимович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Архипова</w:t>
            </w:r>
            <w:r w:rsidRPr="00C508C1">
              <w:rPr>
                <w:spacing w:val="2"/>
              </w:rPr>
              <w:t xml:space="preserve"> </w:t>
            </w:r>
            <w:r w:rsidRPr="00C508C1">
              <w:t>Ирина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Васильевна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Архипова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Наталия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r w:rsidRPr="00C508C1">
              <w:t>Асанов</w:t>
            </w:r>
            <w:r w:rsidRPr="00C508C1">
              <w:rPr>
                <w:spacing w:val="14"/>
              </w:rPr>
              <w:t xml:space="preserve"> </w:t>
            </w:r>
            <w:r w:rsidRPr="00C508C1">
              <w:t>Матвей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Антонович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С-9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/25 от 24.09.2025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Асатрян</w:t>
            </w:r>
            <w:proofErr w:type="spellEnd"/>
            <w:r w:rsidRPr="00C508C1">
              <w:t xml:space="preserve"> Кристина Давидовна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Астахов</w:t>
            </w:r>
            <w:r w:rsidRPr="00C508C1">
              <w:rPr>
                <w:spacing w:val="-4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Евгеньевич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"/>
              <w:jc w:val="left"/>
            </w:pPr>
            <w:r w:rsidRPr="00C508C1">
              <w:t>Ахмедов</w:t>
            </w:r>
            <w:r w:rsidRPr="00C508C1">
              <w:rPr>
                <w:spacing w:val="17"/>
              </w:rPr>
              <w:t xml:space="preserve"> </w:t>
            </w:r>
            <w:r w:rsidRPr="00C508C1">
              <w:t>Тимур</w:t>
            </w:r>
            <w:r w:rsidRPr="00C508C1">
              <w:rPr>
                <w:spacing w:val="18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Акмалевич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r w:rsidRPr="00C508C1">
              <w:t>Балабанова</w:t>
            </w:r>
            <w:r w:rsidRPr="00C508C1">
              <w:rPr>
                <w:spacing w:val="-6"/>
              </w:rPr>
              <w:t xml:space="preserve"> </w:t>
            </w:r>
            <w:r w:rsidRPr="00C508C1">
              <w:t>Галина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Балацкая</w:t>
            </w:r>
            <w:proofErr w:type="spellEnd"/>
            <w:r w:rsidRPr="00C508C1">
              <w:rPr>
                <w:spacing w:val="-7"/>
              </w:rPr>
              <w:t xml:space="preserve"> </w:t>
            </w:r>
            <w:r w:rsidRPr="00C508C1">
              <w:t>Диана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Андреевна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Беломестнова</w:t>
            </w:r>
            <w:proofErr w:type="spellEnd"/>
            <w:r w:rsidRPr="00C508C1">
              <w:rPr>
                <w:spacing w:val="19"/>
              </w:rPr>
              <w:t xml:space="preserve"> </w:t>
            </w:r>
            <w:r w:rsidRPr="00C508C1">
              <w:t>Татьяна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Белоусова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Майя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66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С-8/25-1 от 25.08.2025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 xml:space="preserve">Белый Даниэль </w:t>
            </w:r>
            <w:proofErr w:type="spellStart"/>
            <w:r w:rsidRPr="00C508C1">
              <w:t>Ренатович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Бердий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Тимофей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Игоревич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proofErr w:type="spellStart"/>
            <w:r w:rsidRPr="00C508C1">
              <w:t>Бертов</w:t>
            </w:r>
            <w:proofErr w:type="spellEnd"/>
            <w:r w:rsidRPr="00C508C1">
              <w:rPr>
                <w:spacing w:val="14"/>
              </w:rPr>
              <w:t xml:space="preserve"> </w:t>
            </w:r>
            <w:proofErr w:type="spellStart"/>
            <w:r w:rsidRPr="00C508C1">
              <w:t>Яромир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Романович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Бетрозова</w:t>
            </w:r>
            <w:proofErr w:type="spellEnd"/>
            <w:r w:rsidRPr="00C508C1">
              <w:rPr>
                <w:spacing w:val="-8"/>
              </w:rPr>
              <w:t xml:space="preserve"> </w:t>
            </w:r>
            <w:r w:rsidRPr="00C508C1">
              <w:t>Фатима</w:t>
            </w:r>
            <w:r w:rsidRPr="00C508C1">
              <w:rPr>
                <w:spacing w:val="-7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Сослановна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proofErr w:type="spellStart"/>
            <w:r w:rsidRPr="00C508C1">
              <w:t>Бильченко</w:t>
            </w:r>
            <w:proofErr w:type="spellEnd"/>
            <w:r w:rsidRPr="00C508C1">
              <w:rPr>
                <w:spacing w:val="19"/>
              </w:rPr>
              <w:t xml:space="preserve"> </w:t>
            </w:r>
            <w:r w:rsidRPr="00C508C1">
              <w:t>Даниил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Юрьевич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96"/>
              <w:jc w:val="left"/>
            </w:pPr>
            <w:r w:rsidRPr="00C508C1">
              <w:t>Богданов</w:t>
            </w:r>
            <w:r w:rsidRPr="00C508C1">
              <w:rPr>
                <w:spacing w:val="2"/>
              </w:rPr>
              <w:t xml:space="preserve"> </w:t>
            </w:r>
            <w:r w:rsidRPr="00C508C1">
              <w:t>Денис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Бойцова</w:t>
            </w:r>
            <w:proofErr w:type="spellEnd"/>
            <w:r w:rsidRPr="00C508C1">
              <w:rPr>
                <w:spacing w:val="13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Болгаринова</w:t>
            </w:r>
            <w:proofErr w:type="spellEnd"/>
            <w:r w:rsidRPr="00C508C1">
              <w:rPr>
                <w:spacing w:val="17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Борзов</w:t>
            </w:r>
            <w:r w:rsidRPr="00C508C1">
              <w:rPr>
                <w:spacing w:val="-6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Борисова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4"/>
              </w:rPr>
              <w:t>Анна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Борисова</w:t>
            </w:r>
            <w:r w:rsidRPr="00C508C1">
              <w:rPr>
                <w:spacing w:val="-7"/>
              </w:rPr>
              <w:t xml:space="preserve"> </w:t>
            </w:r>
            <w:r w:rsidRPr="00C508C1">
              <w:t>Ольга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Кирилловна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proofErr w:type="spellStart"/>
            <w:r w:rsidRPr="00C508C1">
              <w:rPr>
                <w:spacing w:val="-2"/>
                <w:w w:val="105"/>
              </w:rPr>
              <w:t>Бруев</w:t>
            </w:r>
            <w:proofErr w:type="spellEnd"/>
            <w:r w:rsidRPr="00C508C1">
              <w:rPr>
                <w:spacing w:val="-5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Иван</w:t>
            </w:r>
            <w:r w:rsidRPr="00C508C1">
              <w:rPr>
                <w:spacing w:val="-4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Бурцева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Бухлина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Евгения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proofErr w:type="spellStart"/>
            <w:r w:rsidRPr="00C508C1">
              <w:t>Вакалюк</w:t>
            </w:r>
            <w:proofErr w:type="spellEnd"/>
            <w:r w:rsidRPr="00C508C1">
              <w:rPr>
                <w:spacing w:val="6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Михайлович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Васильева</w:t>
            </w:r>
            <w:r w:rsidRPr="00C508C1">
              <w:rPr>
                <w:spacing w:val="18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Валериевна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Василюк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Ольга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proofErr w:type="spellStart"/>
            <w:r w:rsidRPr="00C508C1">
              <w:t>Василяускас</w:t>
            </w:r>
            <w:proofErr w:type="spellEnd"/>
            <w:r w:rsidRPr="00C508C1">
              <w:rPr>
                <w:spacing w:val="4"/>
              </w:rPr>
              <w:t xml:space="preserve"> </w:t>
            </w:r>
            <w:r w:rsidRPr="00C508C1">
              <w:t>Никита</w:t>
            </w:r>
            <w:r w:rsidRPr="00C508C1">
              <w:rPr>
                <w:spacing w:val="5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Андрюсович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80"/>
              <w:jc w:val="left"/>
            </w:pPr>
            <w:r w:rsidRPr="00C508C1">
              <w:t>Ведерникова</w:t>
            </w:r>
            <w:r w:rsidRPr="00C508C1">
              <w:rPr>
                <w:spacing w:val="-8"/>
              </w:rPr>
              <w:t xml:space="preserve"> </w:t>
            </w:r>
            <w:r w:rsidRPr="00C508C1">
              <w:t>София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proofErr w:type="spellStart"/>
            <w:r w:rsidRPr="00C508C1">
              <w:t>Веричев</w:t>
            </w:r>
            <w:proofErr w:type="spellEnd"/>
            <w:r w:rsidRPr="00C508C1">
              <w:rPr>
                <w:spacing w:val="1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Егорович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Верютина</w:t>
            </w:r>
            <w:r w:rsidRPr="00C508C1">
              <w:rPr>
                <w:spacing w:val="18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Андреевна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Веселова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Милена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Вечканова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Таисия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Винокур София Ильинична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Владимирова</w:t>
            </w:r>
            <w:r w:rsidRPr="00C508C1">
              <w:rPr>
                <w:spacing w:val="-7"/>
              </w:rPr>
              <w:t xml:space="preserve"> </w:t>
            </w:r>
            <w:r w:rsidRPr="00C508C1">
              <w:t>Яна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Геннадьевна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Волков</w:t>
            </w:r>
            <w:r w:rsidRPr="00C508C1">
              <w:rPr>
                <w:spacing w:val="2"/>
              </w:rPr>
              <w:t xml:space="preserve"> </w:t>
            </w:r>
            <w:r w:rsidRPr="00C508C1">
              <w:t>Фёдор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Вологдина</w:t>
            </w:r>
            <w:r w:rsidRPr="00C508C1">
              <w:rPr>
                <w:spacing w:val="2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Васильевна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Выборнова</w:t>
            </w:r>
            <w:r w:rsidRPr="00C508C1">
              <w:rPr>
                <w:spacing w:val="15"/>
              </w:rPr>
              <w:t xml:space="preserve"> </w:t>
            </w:r>
            <w:r w:rsidRPr="00C508C1">
              <w:t>Инга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proofErr w:type="spellStart"/>
            <w:r w:rsidRPr="00C508C1">
              <w:t>Галюжин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Николай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Герасимова</w:t>
            </w:r>
            <w:r w:rsidRPr="00C508C1">
              <w:rPr>
                <w:spacing w:val="20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22"/>
              </w:rPr>
              <w:t xml:space="preserve"> </w:t>
            </w:r>
            <w:r w:rsidRPr="00C508C1">
              <w:rPr>
                <w:spacing w:val="-2"/>
              </w:rPr>
              <w:t>Антоновна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Герасимова</w:t>
            </w:r>
            <w:r w:rsidRPr="00C508C1">
              <w:rPr>
                <w:spacing w:val="15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Герасимова</w:t>
            </w:r>
            <w:r w:rsidRPr="00C508C1">
              <w:rPr>
                <w:spacing w:val="19"/>
              </w:rPr>
              <w:t xml:space="preserve"> </w:t>
            </w:r>
            <w:r w:rsidRPr="00C508C1">
              <w:t>Светлана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Голованова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Львовна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Голованова</w:t>
            </w:r>
            <w:r w:rsidRPr="00C508C1">
              <w:rPr>
                <w:spacing w:val="16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Ильинична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r w:rsidRPr="00C508C1">
              <w:t>Головкина</w:t>
            </w:r>
            <w:r w:rsidRPr="00C508C1">
              <w:rPr>
                <w:spacing w:val="16"/>
              </w:rPr>
              <w:t xml:space="preserve"> </w:t>
            </w:r>
            <w:r w:rsidRPr="00C508C1">
              <w:t>Евгения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Леонидовна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Гончарова</w:t>
            </w:r>
            <w:r w:rsidRPr="00C508C1">
              <w:rPr>
                <w:spacing w:val="-7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Филипповна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Горский</w:t>
            </w:r>
            <w:r w:rsidRPr="00C508C1">
              <w:rPr>
                <w:spacing w:val="15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Графинина</w:t>
            </w:r>
            <w:r w:rsidRPr="00C508C1">
              <w:rPr>
                <w:spacing w:val="18"/>
              </w:rPr>
              <w:t xml:space="preserve"> </w:t>
            </w:r>
            <w:r w:rsidRPr="00C508C1">
              <w:t>Евгения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Гребенец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Ниловна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Григоров</w:t>
            </w:r>
            <w:r w:rsidRPr="00C508C1">
              <w:rPr>
                <w:spacing w:val="14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Гришин</w:t>
            </w:r>
            <w:r w:rsidRPr="00C508C1">
              <w:rPr>
                <w:spacing w:val="15"/>
              </w:rPr>
              <w:t xml:space="preserve"> </w:t>
            </w:r>
            <w:r w:rsidRPr="00C508C1">
              <w:t>Андрей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Юрьевич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Гришина</w:t>
            </w:r>
            <w:r w:rsidRPr="00C508C1">
              <w:rPr>
                <w:spacing w:val="14"/>
              </w:rPr>
              <w:t xml:space="preserve"> </w:t>
            </w:r>
            <w:r w:rsidRPr="00C508C1">
              <w:t>Лидия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Громова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Ивановна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Грязева Олеся 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Губина Александра 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Гуркина</w:t>
            </w:r>
            <w:proofErr w:type="spellEnd"/>
            <w:r w:rsidRPr="00C508C1">
              <w:rPr>
                <w:spacing w:val="-7"/>
              </w:rPr>
              <w:t xml:space="preserve"> </w:t>
            </w:r>
            <w:r w:rsidRPr="00C508C1">
              <w:t>Наталья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Гуров</w:t>
            </w:r>
            <w:r w:rsidRPr="00C508C1">
              <w:rPr>
                <w:spacing w:val="-3"/>
              </w:rPr>
              <w:t xml:space="preserve"> </w:t>
            </w:r>
            <w:r w:rsidRPr="00C508C1">
              <w:t>Владимир</w:t>
            </w:r>
            <w:r w:rsidRPr="00C508C1">
              <w:rPr>
                <w:spacing w:val="-2"/>
              </w:rPr>
              <w:t xml:space="preserve"> Викторович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proofErr w:type="spellStart"/>
            <w:r w:rsidRPr="00C508C1">
              <w:t>Гуслин</w:t>
            </w:r>
            <w:proofErr w:type="spellEnd"/>
            <w:r w:rsidRPr="00C508C1">
              <w:rPr>
                <w:spacing w:val="-8"/>
              </w:rPr>
              <w:t xml:space="preserve"> </w:t>
            </w:r>
            <w:r w:rsidRPr="00C508C1">
              <w:t>Владислав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Игоревич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Гученко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Иван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82"/>
              <w:jc w:val="left"/>
            </w:pPr>
            <w:r w:rsidRPr="00C508C1">
              <w:t>Гэ</w:t>
            </w:r>
            <w:r w:rsidRPr="00C508C1">
              <w:rPr>
                <w:spacing w:val="1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Синьтун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r w:rsidRPr="00C508C1">
              <w:t>Давыдова</w:t>
            </w:r>
            <w:r w:rsidRPr="00C508C1">
              <w:rPr>
                <w:spacing w:val="19"/>
              </w:rPr>
              <w:t xml:space="preserve"> </w:t>
            </w:r>
            <w:r w:rsidRPr="00C508C1">
              <w:t>Александра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Валерьевна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Данилов Василий 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Дасова</w:t>
            </w:r>
            <w:proofErr w:type="spellEnd"/>
            <w:r w:rsidRPr="00C508C1">
              <w:rPr>
                <w:spacing w:val="4"/>
              </w:rPr>
              <w:t xml:space="preserve"> </w:t>
            </w:r>
            <w:r w:rsidRPr="00C508C1">
              <w:t>Наталья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Петровна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Дерновой Лука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Григорьевич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4306F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С-7/25 от 02.07.2025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70"/>
              <w:jc w:val="left"/>
            </w:pPr>
            <w:proofErr w:type="spellStart"/>
            <w:r w:rsidRPr="00C508C1">
              <w:t>Джуджишвили</w:t>
            </w:r>
            <w:proofErr w:type="spellEnd"/>
            <w:r w:rsidRPr="00C508C1">
              <w:rPr>
                <w:spacing w:val="27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27"/>
              </w:rPr>
              <w:t xml:space="preserve"> </w:t>
            </w:r>
            <w:r w:rsidRPr="00C508C1">
              <w:rPr>
                <w:spacing w:val="-2"/>
              </w:rPr>
              <w:t>Михайлович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r w:rsidRPr="00C508C1">
              <w:t>Дзюба</w:t>
            </w:r>
            <w:r w:rsidRPr="00C508C1">
              <w:rPr>
                <w:spacing w:val="-5"/>
              </w:rPr>
              <w:t xml:space="preserve"> </w:t>
            </w:r>
            <w:r w:rsidRPr="00C508C1">
              <w:t>Лада</w:t>
            </w:r>
            <w:r w:rsidRPr="00C508C1">
              <w:rPr>
                <w:spacing w:val="-4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proofErr w:type="spellStart"/>
            <w:r w:rsidRPr="00C508C1">
              <w:t>Дзюбчук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Денис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proofErr w:type="spellStart"/>
            <w:r w:rsidRPr="00C508C1">
              <w:t>Дзюбчук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Илья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Диарова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Инна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66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С-8/25-1 от 25.08.2025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Долгова Софья 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Дружинин Константин 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proofErr w:type="spellStart"/>
            <w:r w:rsidRPr="00C508C1">
              <w:t>Дубойский</w:t>
            </w:r>
            <w:proofErr w:type="spellEnd"/>
            <w:r w:rsidRPr="00C508C1">
              <w:rPr>
                <w:spacing w:val="20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Анатольевич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Дударев</w:t>
            </w:r>
            <w:r w:rsidRPr="00C508C1">
              <w:rPr>
                <w:spacing w:val="1"/>
              </w:rPr>
              <w:t xml:space="preserve"> </w:t>
            </w:r>
            <w:r w:rsidRPr="00C508C1">
              <w:t>Олег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Юрьевич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proofErr w:type="spellStart"/>
            <w:r w:rsidRPr="00C508C1">
              <w:t>Дякина</w:t>
            </w:r>
            <w:proofErr w:type="spellEnd"/>
            <w:r w:rsidRPr="00C508C1">
              <w:rPr>
                <w:spacing w:val="12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Андреевна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Емельянова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Ксения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Кирилловна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Еремина</w:t>
            </w:r>
            <w:r w:rsidRPr="00C508C1">
              <w:rPr>
                <w:spacing w:val="4"/>
              </w:rPr>
              <w:t xml:space="preserve"> </w:t>
            </w:r>
            <w:r w:rsidRPr="00C508C1">
              <w:t>Наталья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Жданов</w:t>
            </w:r>
            <w:r w:rsidRPr="00C508C1">
              <w:rPr>
                <w:spacing w:val="-4"/>
              </w:rPr>
              <w:t xml:space="preserve"> </w:t>
            </w:r>
            <w:r w:rsidRPr="00C508C1">
              <w:t>Даниил</w:t>
            </w:r>
            <w:r w:rsidRPr="00C508C1">
              <w:rPr>
                <w:spacing w:val="-2"/>
              </w:rPr>
              <w:t xml:space="preserve"> 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Жирова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Марина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Задворнова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Зазаев</w:t>
            </w:r>
            <w:proofErr w:type="spellEnd"/>
            <w:r w:rsidRPr="00C508C1">
              <w:rPr>
                <w:spacing w:val="1"/>
              </w:rPr>
              <w:t xml:space="preserve"> </w:t>
            </w:r>
            <w:r w:rsidRPr="00C508C1">
              <w:t>Никита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Олегович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Зайцев</w:t>
            </w:r>
            <w:r w:rsidRPr="00C508C1">
              <w:rPr>
                <w:spacing w:val="-7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Зайцев</w:t>
            </w:r>
            <w:r w:rsidRPr="00C508C1">
              <w:rPr>
                <w:spacing w:val="2"/>
              </w:rPr>
              <w:t xml:space="preserve"> </w:t>
            </w:r>
            <w:r w:rsidRPr="00C508C1">
              <w:t>Владимир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r w:rsidRPr="00C508C1">
              <w:t>Зайцева</w:t>
            </w:r>
            <w:r w:rsidRPr="00C508C1">
              <w:rPr>
                <w:spacing w:val="12"/>
              </w:rPr>
              <w:t xml:space="preserve"> </w:t>
            </w:r>
            <w:r w:rsidRPr="00C508C1">
              <w:t>Кира</w:t>
            </w:r>
            <w:r w:rsidRPr="00C508C1">
              <w:rPr>
                <w:spacing w:val="12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Захаров Юрий 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Звонарева</w:t>
            </w:r>
            <w:r w:rsidRPr="00C508C1">
              <w:rPr>
                <w:spacing w:val="3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rPr>
                <w:spacing w:val="-2"/>
                <w:w w:val="105"/>
              </w:rPr>
              <w:t>Зикеев</w:t>
            </w:r>
            <w:proofErr w:type="spellEnd"/>
            <w:r w:rsidRPr="00C508C1">
              <w:rPr>
                <w:spacing w:val="-5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Иван</w:t>
            </w:r>
            <w:r w:rsidRPr="00C508C1">
              <w:rPr>
                <w:spacing w:val="-5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Зинцова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Наталия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Зозуля</w:t>
            </w:r>
            <w:r w:rsidRPr="00C508C1">
              <w:rPr>
                <w:spacing w:val="1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r w:rsidRPr="00C508C1">
              <w:t>Иванов</w:t>
            </w:r>
            <w:r w:rsidRPr="00C508C1">
              <w:rPr>
                <w:spacing w:val="15"/>
              </w:rPr>
              <w:t xml:space="preserve"> </w:t>
            </w:r>
            <w:r w:rsidRPr="00C508C1">
              <w:t>Артём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r w:rsidRPr="00C508C1">
              <w:t>Иванова</w:t>
            </w:r>
            <w:r w:rsidRPr="00C508C1">
              <w:rPr>
                <w:spacing w:val="-8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Иванова</w:t>
            </w:r>
            <w:r w:rsidRPr="00C508C1">
              <w:rPr>
                <w:spacing w:val="-6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-5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Вячеславна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Кабаев</w:t>
            </w:r>
            <w:r w:rsidRPr="00C508C1">
              <w:rPr>
                <w:spacing w:val="-6"/>
              </w:rPr>
              <w:t xml:space="preserve"> </w:t>
            </w:r>
            <w:r w:rsidRPr="00C508C1">
              <w:t>Максим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r w:rsidRPr="00C508C1">
              <w:t>Кабанов</w:t>
            </w:r>
            <w:r w:rsidRPr="00C508C1">
              <w:rPr>
                <w:spacing w:val="16"/>
              </w:rPr>
              <w:t xml:space="preserve"> </w:t>
            </w:r>
            <w:r w:rsidRPr="00C508C1">
              <w:t>Всеволод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Кабашурова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Варвара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Казин</w:t>
            </w:r>
            <w:proofErr w:type="spellEnd"/>
            <w:r w:rsidRPr="00C508C1">
              <w:t xml:space="preserve"> Илья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Калашников</w:t>
            </w:r>
            <w:r w:rsidRPr="00C508C1">
              <w:rPr>
                <w:spacing w:val="3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Каплун</w:t>
            </w:r>
            <w:r w:rsidRPr="00C508C1">
              <w:rPr>
                <w:spacing w:val="19"/>
              </w:rPr>
              <w:t xml:space="preserve"> </w:t>
            </w:r>
            <w:r w:rsidRPr="00C508C1">
              <w:t>Владимир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Каратеева</w:t>
            </w:r>
            <w:r w:rsidRPr="00C508C1">
              <w:rPr>
                <w:spacing w:val="15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Всеволодовна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Карцева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Александра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Ильинична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Кашина</w:t>
            </w:r>
            <w:r w:rsidRPr="00C508C1">
              <w:rPr>
                <w:spacing w:val="2"/>
              </w:rPr>
              <w:t xml:space="preserve"> </w:t>
            </w:r>
            <w:r w:rsidRPr="00C508C1">
              <w:t>Светлана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Анатольевна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/25 от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Кильдибеков</w:t>
            </w:r>
            <w:proofErr w:type="spellEnd"/>
            <w:r w:rsidRPr="00C508C1">
              <w:t xml:space="preserve"> Гордей 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Кириллов</w:t>
            </w:r>
            <w:r w:rsidRPr="00C508C1">
              <w:rPr>
                <w:spacing w:val="-5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Борисович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Кириллов</w:t>
            </w:r>
            <w:r w:rsidRPr="00C508C1">
              <w:rPr>
                <w:spacing w:val="19"/>
              </w:rPr>
              <w:t xml:space="preserve"> </w:t>
            </w:r>
            <w:r w:rsidRPr="00C508C1">
              <w:t>Константин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Кирсанова</w:t>
            </w:r>
            <w:r w:rsidRPr="00C508C1">
              <w:rPr>
                <w:spacing w:val="-8"/>
              </w:rPr>
              <w:t xml:space="preserve"> </w:t>
            </w:r>
            <w:r w:rsidRPr="00C508C1">
              <w:t>Наталья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Кирюхина</w:t>
            </w:r>
            <w:r w:rsidRPr="00C508C1">
              <w:rPr>
                <w:spacing w:val="-7"/>
              </w:rPr>
              <w:t xml:space="preserve"> </w:t>
            </w:r>
            <w:r w:rsidRPr="00C508C1">
              <w:t>Ульяна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Киселёва</w:t>
            </w:r>
            <w:r w:rsidRPr="00C508C1">
              <w:rPr>
                <w:spacing w:val="4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Геннадьевна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Клименко</w:t>
            </w:r>
            <w:r w:rsidRPr="00C508C1">
              <w:rPr>
                <w:spacing w:val="4"/>
              </w:rPr>
              <w:t xml:space="preserve"> </w:t>
            </w:r>
            <w:r w:rsidRPr="00C508C1">
              <w:t>Александра</w:t>
            </w:r>
            <w:r w:rsidRPr="00C508C1">
              <w:rPr>
                <w:spacing w:val="6"/>
              </w:rPr>
              <w:t xml:space="preserve"> </w:t>
            </w:r>
            <w:r w:rsidRPr="00C508C1">
              <w:rPr>
                <w:spacing w:val="-2"/>
              </w:rPr>
              <w:t>Витальевна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r w:rsidRPr="00C508C1">
              <w:t>Кобзарь</w:t>
            </w:r>
            <w:r w:rsidRPr="00C508C1">
              <w:rPr>
                <w:spacing w:val="-3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Коваль</w:t>
            </w:r>
            <w:r w:rsidRPr="00C508C1">
              <w:rPr>
                <w:spacing w:val="1"/>
              </w:rPr>
              <w:t xml:space="preserve"> </w:t>
            </w:r>
            <w:r w:rsidRPr="00C508C1">
              <w:t>Софья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Колдашова</w:t>
            </w:r>
            <w:proofErr w:type="spellEnd"/>
            <w:r w:rsidRPr="00C508C1">
              <w:rPr>
                <w:rFonts w:ascii="Times New Roman" w:hAnsi="Times New Roman" w:cs="Times New Roman"/>
              </w:rPr>
              <w:t xml:space="preserve"> Вероника Анатольевна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Колесникова</w:t>
            </w:r>
            <w:r w:rsidRPr="00C508C1">
              <w:rPr>
                <w:spacing w:val="21"/>
              </w:rPr>
              <w:t xml:space="preserve"> </w:t>
            </w:r>
            <w:r w:rsidRPr="00C508C1">
              <w:t>Маргарита</w:t>
            </w:r>
            <w:r w:rsidRPr="00C508C1">
              <w:rPr>
                <w:spacing w:val="22"/>
              </w:rPr>
              <w:t xml:space="preserve"> </w:t>
            </w:r>
            <w:r w:rsidRPr="00C508C1">
              <w:rPr>
                <w:spacing w:val="-2"/>
              </w:rPr>
              <w:t>Антоновна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proofErr w:type="spellStart"/>
            <w:r w:rsidRPr="00C508C1">
              <w:t>Колупанов</w:t>
            </w:r>
            <w:proofErr w:type="spellEnd"/>
            <w:r w:rsidRPr="00C508C1">
              <w:rPr>
                <w:spacing w:val="-8"/>
              </w:rPr>
              <w:t xml:space="preserve"> </w:t>
            </w:r>
            <w:r w:rsidRPr="00C508C1">
              <w:t>Никита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Кольчугина</w:t>
            </w:r>
            <w:r w:rsidRPr="00C508C1">
              <w:rPr>
                <w:spacing w:val="-10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-9"/>
              </w:rPr>
              <w:t xml:space="preserve"> </w:t>
            </w:r>
            <w:r w:rsidRPr="00C508C1">
              <w:rPr>
                <w:spacing w:val="-2"/>
              </w:rPr>
              <w:t>Евгеньевна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Комочкин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Егор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Иннокентьевич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proofErr w:type="spellStart"/>
            <w:r w:rsidRPr="00C508C1">
              <w:t>Кондакова</w:t>
            </w:r>
            <w:proofErr w:type="spellEnd"/>
            <w:r w:rsidRPr="00C508C1">
              <w:rPr>
                <w:spacing w:val="-9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-9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Кондрашкина Кристина Викторовна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Кондрашов</w:t>
            </w:r>
            <w:r w:rsidRPr="00C508C1">
              <w:rPr>
                <w:spacing w:val="-8"/>
              </w:rPr>
              <w:t xml:space="preserve"> </w:t>
            </w:r>
            <w:r w:rsidRPr="00C508C1">
              <w:t>Сергей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Вячеславович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Константинова</w:t>
            </w:r>
            <w:r w:rsidRPr="00C508C1">
              <w:rPr>
                <w:spacing w:val="19"/>
              </w:rPr>
              <w:t xml:space="preserve"> </w:t>
            </w:r>
            <w:r w:rsidRPr="00C508C1">
              <w:t>Ирина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Корнева</w:t>
            </w:r>
            <w:r w:rsidRPr="00C508C1">
              <w:rPr>
                <w:spacing w:val="3"/>
              </w:rPr>
              <w:t xml:space="preserve"> </w:t>
            </w:r>
            <w:r w:rsidRPr="00C508C1">
              <w:t>Ксения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Витальевна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Косенко</w:t>
            </w:r>
            <w:r w:rsidRPr="00C508C1">
              <w:rPr>
                <w:spacing w:val="3"/>
              </w:rPr>
              <w:t xml:space="preserve"> </w:t>
            </w:r>
            <w:r w:rsidRPr="00C508C1">
              <w:t>Алеся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proofErr w:type="spellStart"/>
            <w:r w:rsidRPr="00C508C1">
              <w:t>Котилевич</w:t>
            </w:r>
            <w:proofErr w:type="spellEnd"/>
            <w:r w:rsidRPr="00C508C1">
              <w:rPr>
                <w:spacing w:val="-9"/>
              </w:rPr>
              <w:t xml:space="preserve"> </w:t>
            </w:r>
            <w:r w:rsidRPr="00C508C1">
              <w:t>Инна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r w:rsidRPr="00C508C1">
              <w:t>Котова</w:t>
            </w:r>
            <w:r w:rsidRPr="00C508C1">
              <w:rPr>
                <w:spacing w:val="14"/>
              </w:rPr>
              <w:t xml:space="preserve"> </w:t>
            </w:r>
            <w:r w:rsidRPr="00C508C1">
              <w:t>Алёна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Кошелев</w:t>
            </w:r>
            <w:r w:rsidRPr="00C508C1">
              <w:rPr>
                <w:spacing w:val="15"/>
              </w:rPr>
              <w:t xml:space="preserve"> </w:t>
            </w:r>
            <w:r w:rsidRPr="00C508C1">
              <w:t>Андрей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r w:rsidRPr="00C508C1">
              <w:t>Кошечкина</w:t>
            </w:r>
            <w:r w:rsidRPr="00C508C1">
              <w:rPr>
                <w:spacing w:val="-5"/>
              </w:rPr>
              <w:t xml:space="preserve"> </w:t>
            </w:r>
            <w:r w:rsidRPr="00C508C1">
              <w:t>Татьяна</w:t>
            </w:r>
            <w:r w:rsidRPr="00C508C1">
              <w:rPr>
                <w:spacing w:val="-4"/>
              </w:rPr>
              <w:t xml:space="preserve"> </w:t>
            </w:r>
            <w:r w:rsidRPr="00C508C1">
              <w:rPr>
                <w:spacing w:val="-2"/>
              </w:rPr>
              <w:t>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Кравченко</w:t>
            </w:r>
            <w:r w:rsidRPr="00C508C1">
              <w:rPr>
                <w:spacing w:val="-4"/>
              </w:rPr>
              <w:t xml:space="preserve"> </w:t>
            </w:r>
            <w:r w:rsidRPr="00C508C1">
              <w:t>Виктория</w:t>
            </w:r>
            <w:r w:rsidRPr="00C508C1">
              <w:rPr>
                <w:spacing w:val="-4"/>
              </w:rPr>
              <w:t xml:space="preserve"> </w:t>
            </w:r>
            <w:r w:rsidRPr="00C508C1">
              <w:rPr>
                <w:spacing w:val="-2"/>
              </w:rPr>
              <w:t>Анатольевна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Краснослободцева</w:t>
            </w:r>
            <w:proofErr w:type="spellEnd"/>
            <w:r w:rsidRPr="00C508C1">
              <w:rPr>
                <w:spacing w:val="26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28"/>
              </w:rPr>
              <w:t xml:space="preserve"> </w:t>
            </w:r>
            <w:r w:rsidRPr="00C508C1">
              <w:rPr>
                <w:spacing w:val="-2"/>
              </w:rPr>
              <w:t>Витальевна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r w:rsidRPr="00C508C1">
              <w:t>Красовская</w:t>
            </w:r>
            <w:r w:rsidRPr="00C508C1">
              <w:rPr>
                <w:spacing w:val="-8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Крысанова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Оксана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66D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С-8/25-1 от 25.08.2025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Кузнецов Дмитрий 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  <w:spacing w:val="-1"/>
                <w:w w:val="105"/>
              </w:rPr>
              <w:t>Кузнецова Светлана Владимировна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7F4C31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С-10/25 от 14.10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  <w:rPr>
                <w:highlight w:val="yellow"/>
              </w:rPr>
            </w:pPr>
            <w:r w:rsidRPr="00C508C1">
              <w:t>Кузьмин Ярослав Валерьевич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Куличкова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Арина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Куричев</w:t>
            </w:r>
            <w:proofErr w:type="spellEnd"/>
            <w:r w:rsidRPr="00C508C1">
              <w:rPr>
                <w:spacing w:val="13"/>
              </w:rPr>
              <w:t xml:space="preserve"> </w:t>
            </w:r>
            <w:r w:rsidRPr="00C508C1">
              <w:t>Денис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Евгеньевич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Лазарев</w:t>
            </w:r>
            <w:r w:rsidRPr="00C508C1">
              <w:rPr>
                <w:spacing w:val="15"/>
              </w:rPr>
              <w:t xml:space="preserve"> </w:t>
            </w:r>
            <w:r w:rsidRPr="00C508C1">
              <w:t>Андрей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Денисович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89"/>
              <w:jc w:val="left"/>
            </w:pPr>
            <w:r w:rsidRPr="00C508C1">
              <w:t>Лактионова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Лапик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t>Константин</w:t>
            </w:r>
            <w:r w:rsidRPr="00C508C1">
              <w:rPr>
                <w:spacing w:val="1"/>
              </w:rPr>
              <w:t xml:space="preserve"> </w:t>
            </w:r>
            <w:r w:rsidRPr="00C508C1">
              <w:rPr>
                <w:spacing w:val="-2"/>
              </w:rPr>
              <w:t>Олегович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Лапчинская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Яна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Ларионова</w:t>
            </w:r>
            <w:r w:rsidRPr="00C508C1">
              <w:rPr>
                <w:spacing w:val="18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Латушкин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Латыпов</w:t>
            </w:r>
            <w:r w:rsidRPr="00C508C1">
              <w:rPr>
                <w:spacing w:val="1"/>
              </w:rPr>
              <w:t xml:space="preserve"> </w:t>
            </w:r>
            <w:r w:rsidRPr="00C508C1">
              <w:t>Денис</w:t>
            </w:r>
            <w:r w:rsidRPr="00C508C1">
              <w:rPr>
                <w:spacing w:val="4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Минниханович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proofErr w:type="spellStart"/>
            <w:r w:rsidRPr="00C508C1">
              <w:t>Лачкова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Вероника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Константиновна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Лемонджава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Кира</w:t>
            </w:r>
            <w:r w:rsidRPr="00C508C1">
              <w:rPr>
                <w:spacing w:val="17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Ираклиевна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Леонова</w:t>
            </w:r>
            <w:r w:rsidRPr="00C508C1">
              <w:rPr>
                <w:spacing w:val="12"/>
              </w:rPr>
              <w:t xml:space="preserve"> </w:t>
            </w:r>
            <w:r w:rsidRPr="00C508C1">
              <w:t>Алла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Летавин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Федор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Романович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Липатов</w:t>
            </w:r>
            <w:r w:rsidRPr="00C508C1">
              <w:rPr>
                <w:spacing w:val="-6"/>
              </w:rPr>
              <w:t xml:space="preserve"> </w:t>
            </w:r>
            <w:r w:rsidRPr="00C508C1">
              <w:t>Олег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Кириллович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Липинская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Лобанов</w:t>
            </w:r>
            <w:r w:rsidRPr="00C508C1">
              <w:rPr>
                <w:spacing w:val="-7"/>
              </w:rPr>
              <w:t xml:space="preserve"> </w:t>
            </w:r>
            <w:r w:rsidRPr="00C508C1">
              <w:t>Богдан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Антонович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Лобова</w:t>
            </w:r>
            <w:r w:rsidRPr="00C508C1">
              <w:rPr>
                <w:spacing w:val="-6"/>
              </w:rPr>
              <w:t xml:space="preserve"> </w:t>
            </w:r>
            <w:r w:rsidRPr="00C508C1">
              <w:t>Ксения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proofErr w:type="spellStart"/>
            <w:r w:rsidRPr="00C508C1">
              <w:t>Логвинова</w:t>
            </w:r>
            <w:proofErr w:type="spellEnd"/>
            <w:r w:rsidRPr="00C508C1">
              <w:rPr>
                <w:spacing w:val="-7"/>
              </w:rPr>
              <w:t xml:space="preserve"> </w:t>
            </w:r>
            <w:r w:rsidRPr="00C508C1">
              <w:t>Ольга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Лукьянова</w:t>
            </w:r>
            <w:r w:rsidRPr="00C508C1">
              <w:rPr>
                <w:spacing w:val="-7"/>
              </w:rPr>
              <w:t xml:space="preserve"> </w:t>
            </w:r>
            <w:r w:rsidRPr="00C508C1">
              <w:t>Алиса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Васильевна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Лыкова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Светлана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proofErr w:type="spellStart"/>
            <w:r w:rsidRPr="00C508C1">
              <w:t>Лысачева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Кира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7"/>
              <w:jc w:val="left"/>
            </w:pPr>
            <w:proofErr w:type="spellStart"/>
            <w:r w:rsidRPr="00C508C1">
              <w:t>Лясковский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Семён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Антонович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Макаренко</w:t>
            </w:r>
            <w:r w:rsidRPr="00C508C1">
              <w:rPr>
                <w:spacing w:val="20"/>
              </w:rPr>
              <w:t xml:space="preserve"> </w:t>
            </w:r>
            <w:r w:rsidRPr="00C508C1">
              <w:t>Эдуард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Леонидович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Мамбетова</w:t>
            </w:r>
            <w:r w:rsidRPr="00C508C1">
              <w:rPr>
                <w:spacing w:val="19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proofErr w:type="spellStart"/>
            <w:r w:rsidRPr="00C508C1">
              <w:t>Манжелевская</w:t>
            </w:r>
            <w:proofErr w:type="spellEnd"/>
            <w:r w:rsidRPr="00C508C1">
              <w:rPr>
                <w:spacing w:val="-13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-10"/>
              </w:rPr>
              <w:t xml:space="preserve"> </w:t>
            </w:r>
            <w:r w:rsidRPr="00C508C1">
              <w:rPr>
                <w:spacing w:val="-2"/>
              </w:rPr>
              <w:t>Геннадьевна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Мараховский</w:t>
            </w:r>
            <w:proofErr w:type="spellEnd"/>
            <w:r w:rsidRPr="00C508C1">
              <w:rPr>
                <w:spacing w:val="18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Григорьевич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2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r w:rsidRPr="00C508C1">
              <w:t>Маркин</w:t>
            </w:r>
            <w:r w:rsidRPr="00C508C1">
              <w:rPr>
                <w:spacing w:val="-8"/>
              </w:rPr>
              <w:t xml:space="preserve"> </w:t>
            </w:r>
            <w:r w:rsidRPr="00C508C1">
              <w:t>Вадим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Вячеславович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Маркина</w:t>
            </w:r>
            <w:r w:rsidRPr="00C508C1">
              <w:rPr>
                <w:spacing w:val="-6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Марусенкова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Ксения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Андреевна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Маслова Анна Юрьевна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Матвеева</w:t>
            </w:r>
            <w:r w:rsidRPr="00C508C1">
              <w:rPr>
                <w:spacing w:val="3"/>
              </w:rPr>
              <w:t xml:space="preserve"> </w:t>
            </w:r>
            <w:r w:rsidRPr="00C508C1">
              <w:t>Полина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Станиславовна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Матюшина</w:t>
            </w:r>
            <w:r w:rsidRPr="00C508C1">
              <w:rPr>
                <w:spacing w:val="4"/>
              </w:rPr>
              <w:t xml:space="preserve"> </w:t>
            </w:r>
            <w:r w:rsidRPr="00C508C1">
              <w:t>Вероника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Витальевна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Медведева</w:t>
            </w:r>
            <w:r w:rsidRPr="00C508C1">
              <w:rPr>
                <w:spacing w:val="5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4306F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С-7/25 от 02.07.2025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70"/>
              <w:jc w:val="left"/>
            </w:pPr>
            <w:r w:rsidRPr="00C508C1">
              <w:t>Мельник</w:t>
            </w:r>
            <w:r w:rsidRPr="00C508C1">
              <w:rPr>
                <w:spacing w:val="10"/>
              </w:rPr>
              <w:t xml:space="preserve"> </w:t>
            </w:r>
            <w:r w:rsidRPr="00C508C1">
              <w:t>Лев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Витальевич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Мельникова</w:t>
            </w:r>
            <w:r w:rsidRPr="00C508C1">
              <w:rPr>
                <w:spacing w:val="18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Минаева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Варвара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Мингалеев</w:t>
            </w:r>
            <w:proofErr w:type="spellEnd"/>
            <w:r w:rsidRPr="00C508C1">
              <w:rPr>
                <w:rFonts w:ascii="Times New Roman" w:hAnsi="Times New Roman" w:cs="Times New Roman"/>
              </w:rPr>
              <w:t xml:space="preserve"> Игорь Николаевич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Миролюбов</w:t>
            </w:r>
            <w:r w:rsidRPr="00C508C1">
              <w:rPr>
                <w:spacing w:val="2"/>
              </w:rPr>
              <w:t xml:space="preserve"> </w:t>
            </w:r>
            <w:r w:rsidRPr="00C508C1">
              <w:t>Павел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Михайлова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Алена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Мишенин</w:t>
            </w:r>
            <w:r w:rsidRPr="00C508C1">
              <w:rPr>
                <w:spacing w:val="-7"/>
              </w:rPr>
              <w:t xml:space="preserve"> </w:t>
            </w:r>
            <w:r w:rsidRPr="00C508C1">
              <w:t>Николай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Георгиевич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Могилевкина</w:t>
            </w:r>
            <w:proofErr w:type="spellEnd"/>
            <w:r w:rsidRPr="00C508C1">
              <w:rPr>
                <w:spacing w:val="18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Исааковна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Моисеев</w:t>
            </w:r>
            <w:r w:rsidRPr="00C508C1">
              <w:rPr>
                <w:spacing w:val="20"/>
              </w:rPr>
              <w:t xml:space="preserve"> </w:t>
            </w:r>
            <w:r w:rsidRPr="00C508C1">
              <w:t>Владимир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Молчанов</w:t>
            </w:r>
            <w:r w:rsidRPr="00C508C1">
              <w:rPr>
                <w:spacing w:val="16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Олегович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Молчанова Мария Дмитриевна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Моргунова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Вероника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r w:rsidRPr="00C508C1">
              <w:t>Морозов</w:t>
            </w:r>
            <w:r w:rsidRPr="00C508C1">
              <w:rPr>
                <w:spacing w:val="-4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Морозов</w:t>
            </w:r>
            <w:r w:rsidRPr="00C508C1">
              <w:rPr>
                <w:spacing w:val="18"/>
              </w:rPr>
              <w:t xml:space="preserve"> </w:t>
            </w:r>
            <w:r w:rsidRPr="00C508C1">
              <w:t>Константин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Павлович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r w:rsidRPr="00C508C1">
              <w:t>Морозов</w:t>
            </w:r>
            <w:r w:rsidRPr="00C508C1">
              <w:rPr>
                <w:spacing w:val="14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Мочаловский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Игоревич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r w:rsidRPr="00C508C1">
              <w:t>Муратова</w:t>
            </w:r>
            <w:r w:rsidRPr="00C508C1">
              <w:rPr>
                <w:spacing w:val="15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Васильевна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Назаренко</w:t>
            </w:r>
            <w:r w:rsidRPr="00C508C1">
              <w:rPr>
                <w:spacing w:val="22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22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Назарова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Петровна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Настенко</w:t>
            </w:r>
            <w:r w:rsidRPr="00C508C1">
              <w:rPr>
                <w:spacing w:val="3"/>
              </w:rPr>
              <w:t xml:space="preserve"> </w:t>
            </w:r>
            <w:r w:rsidRPr="00C508C1">
              <w:t>Евгений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Максимович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proofErr w:type="spellStart"/>
            <w:r w:rsidRPr="00C508C1">
              <w:rPr>
                <w:spacing w:val="-2"/>
                <w:w w:val="105"/>
              </w:rPr>
              <w:t>Несова</w:t>
            </w:r>
            <w:proofErr w:type="spellEnd"/>
            <w:r w:rsidRPr="00C508C1">
              <w:rPr>
                <w:spacing w:val="-5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Анна</w:t>
            </w:r>
            <w:r w:rsidRPr="00C508C1">
              <w:rPr>
                <w:spacing w:val="-4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Низаметдинова</w:t>
            </w:r>
            <w:r w:rsidRPr="00C508C1">
              <w:rPr>
                <w:spacing w:val="21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24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Никишов</w:t>
            </w:r>
            <w:r w:rsidRPr="00C508C1">
              <w:rPr>
                <w:spacing w:val="2"/>
              </w:rPr>
              <w:t xml:space="preserve"> </w:t>
            </w:r>
            <w:r w:rsidRPr="00C508C1">
              <w:t>Владислав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Павлович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Новиков</w:t>
            </w:r>
            <w:r w:rsidRPr="00C508C1">
              <w:rPr>
                <w:spacing w:val="-7"/>
              </w:rPr>
              <w:t xml:space="preserve"> </w:t>
            </w:r>
            <w:r w:rsidRPr="00C508C1">
              <w:t>Никита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Ярославович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Новикова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Александра</w:t>
            </w:r>
            <w:r w:rsidRPr="00C508C1">
              <w:rPr>
                <w:spacing w:val="-9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Носова</w:t>
            </w:r>
            <w:r w:rsidRPr="00C508C1">
              <w:rPr>
                <w:spacing w:val="16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Геннадьевна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Омаров Низам Русланович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r w:rsidRPr="00C508C1">
              <w:t>Орешина</w:t>
            </w:r>
            <w:r w:rsidRPr="00C508C1">
              <w:rPr>
                <w:spacing w:val="-5"/>
              </w:rPr>
              <w:t xml:space="preserve"> </w:t>
            </w:r>
            <w:r w:rsidRPr="00C508C1">
              <w:t>Яна</w:t>
            </w:r>
            <w:r w:rsidRPr="00C508C1">
              <w:rPr>
                <w:spacing w:val="-5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Ярославовна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Орлова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Валерия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Павлова</w:t>
            </w:r>
            <w:r w:rsidRPr="00C508C1">
              <w:rPr>
                <w:spacing w:val="14"/>
              </w:rPr>
              <w:t xml:space="preserve"> </w:t>
            </w:r>
            <w:r w:rsidRPr="00C508C1">
              <w:t>Ирина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Палагина</w:t>
            </w:r>
            <w:r w:rsidRPr="00C508C1">
              <w:rPr>
                <w:spacing w:val="-7"/>
              </w:rPr>
              <w:t xml:space="preserve"> </w:t>
            </w:r>
            <w:r w:rsidRPr="00C508C1">
              <w:t>Алиса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Артемовна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Панская</w:t>
            </w:r>
            <w:r w:rsidRPr="00C508C1">
              <w:rPr>
                <w:spacing w:val="-7"/>
              </w:rPr>
              <w:t xml:space="preserve"> </w:t>
            </w:r>
            <w:r w:rsidRPr="00C508C1">
              <w:t>Евгения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Панской</w:t>
            </w:r>
            <w:r w:rsidRPr="00C508C1">
              <w:rPr>
                <w:spacing w:val="-4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Парамонова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Эдуардовна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proofErr w:type="spellStart"/>
            <w:r w:rsidRPr="00C508C1">
              <w:t>Парфененко</w:t>
            </w:r>
            <w:proofErr w:type="spellEnd"/>
            <w:r w:rsidRPr="00C508C1">
              <w:t xml:space="preserve"> Михаил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Парфенов</w:t>
            </w:r>
            <w:r w:rsidRPr="00C508C1">
              <w:rPr>
                <w:spacing w:val="19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Константинович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Перельман</w:t>
            </w:r>
            <w:r w:rsidRPr="00C508C1">
              <w:rPr>
                <w:spacing w:val="4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6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Перцева</w:t>
            </w:r>
            <w:proofErr w:type="spellEnd"/>
            <w:r w:rsidRPr="00C508C1">
              <w:rPr>
                <w:spacing w:val="4"/>
              </w:rPr>
              <w:t xml:space="preserve"> </w:t>
            </w:r>
            <w:r w:rsidRPr="00C508C1">
              <w:t>Людмила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Петрова</w:t>
            </w:r>
            <w:r w:rsidRPr="00C508C1">
              <w:rPr>
                <w:spacing w:val="-6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Евгеньевна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Петрухина</w:t>
            </w:r>
            <w:r w:rsidRPr="00C508C1">
              <w:rPr>
                <w:spacing w:val="-9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-9"/>
              </w:rPr>
              <w:t xml:space="preserve"> </w:t>
            </w:r>
            <w:r w:rsidRPr="00C508C1">
              <w:rPr>
                <w:spacing w:val="-2"/>
              </w:rPr>
              <w:t>Кирилловна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9"/>
              <w:jc w:val="left"/>
            </w:pPr>
            <w:proofErr w:type="spellStart"/>
            <w:r w:rsidRPr="00C508C1">
              <w:t>Пингин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Герман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Пискунов</w:t>
            </w:r>
            <w:r w:rsidRPr="00C508C1">
              <w:rPr>
                <w:spacing w:val="-5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Викторович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Пискунова</w:t>
            </w:r>
            <w:r w:rsidRPr="00C508C1">
              <w:rPr>
                <w:spacing w:val="19"/>
              </w:rPr>
              <w:t xml:space="preserve"> </w:t>
            </w:r>
            <w:r w:rsidRPr="00C508C1">
              <w:t>Кристина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Викторовна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Погодин</w:t>
            </w:r>
            <w:r w:rsidRPr="00C508C1">
              <w:rPr>
                <w:spacing w:val="13"/>
              </w:rPr>
              <w:t xml:space="preserve"> </w:t>
            </w:r>
            <w:r w:rsidRPr="00C508C1">
              <w:t>Игорь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Полетаев</w:t>
            </w:r>
            <w:r w:rsidRPr="00C508C1">
              <w:rPr>
                <w:spacing w:val="17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Пономарев</w:t>
            </w:r>
            <w:r w:rsidRPr="00C508C1">
              <w:rPr>
                <w:spacing w:val="18"/>
              </w:rPr>
              <w:t xml:space="preserve"> </w:t>
            </w:r>
            <w:r w:rsidRPr="00C508C1">
              <w:t>Григорий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Попов</w:t>
            </w:r>
            <w:r w:rsidRPr="00C508C1">
              <w:rPr>
                <w:spacing w:val="19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Потёмкина</w:t>
            </w:r>
            <w:r w:rsidRPr="00C508C1">
              <w:rPr>
                <w:spacing w:val="3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proofErr w:type="spellStart"/>
            <w:r w:rsidRPr="00C508C1">
              <w:t>Походенко</w:t>
            </w:r>
            <w:proofErr w:type="spellEnd"/>
            <w:r w:rsidRPr="00C508C1">
              <w:rPr>
                <w:spacing w:val="21"/>
              </w:rPr>
              <w:t xml:space="preserve"> </w:t>
            </w:r>
            <w:r w:rsidRPr="00C508C1">
              <w:t>Татьяна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Предейн</w:t>
            </w:r>
            <w:proofErr w:type="spellEnd"/>
            <w:r w:rsidRPr="00C508C1">
              <w:rPr>
                <w:spacing w:val="-4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-4"/>
              </w:rPr>
              <w:t xml:space="preserve"> </w:t>
            </w:r>
            <w:r w:rsidRPr="00C508C1">
              <w:rPr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Привалов Даниил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Прохорова</w:t>
            </w:r>
            <w:r w:rsidRPr="00C508C1">
              <w:rPr>
                <w:spacing w:val="2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proofErr w:type="spellStart"/>
            <w:r w:rsidRPr="00C508C1">
              <w:t>Пупшис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Пущин</w:t>
            </w:r>
            <w:proofErr w:type="spellEnd"/>
            <w:r w:rsidRPr="00C508C1">
              <w:rPr>
                <w:spacing w:val="17"/>
              </w:rPr>
              <w:t xml:space="preserve"> </w:t>
            </w:r>
            <w:r w:rsidRPr="00C508C1">
              <w:t>Михаил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Рогов</w:t>
            </w:r>
            <w:r w:rsidRPr="00C508C1">
              <w:rPr>
                <w:spacing w:val="-5"/>
              </w:rPr>
              <w:t xml:space="preserve"> </w:t>
            </w:r>
            <w:r w:rsidRPr="00C508C1">
              <w:t>Артём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Романенко</w:t>
            </w:r>
            <w:r w:rsidRPr="00C508C1">
              <w:rPr>
                <w:spacing w:val="20"/>
              </w:rPr>
              <w:t xml:space="preserve"> </w:t>
            </w:r>
            <w:r w:rsidRPr="00C508C1">
              <w:t>Артём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r w:rsidRPr="00C508C1">
              <w:t>Романов</w:t>
            </w:r>
            <w:r w:rsidRPr="00C508C1">
              <w:rPr>
                <w:spacing w:val="16"/>
              </w:rPr>
              <w:t xml:space="preserve"> </w:t>
            </w:r>
            <w:r w:rsidRPr="00C508C1">
              <w:t>Максим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Викторович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  <w:rPr>
                <w:spacing w:val="-1"/>
                <w:w w:val="105"/>
              </w:rPr>
            </w:pPr>
            <w:r w:rsidRPr="00C508C1">
              <w:t>Рубец София Андреевна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r w:rsidRPr="00C508C1">
              <w:t>Румянцев</w:t>
            </w:r>
            <w:r w:rsidRPr="00C508C1">
              <w:rPr>
                <w:spacing w:val="-9"/>
              </w:rPr>
              <w:t xml:space="preserve"> </w:t>
            </w:r>
            <w:r w:rsidRPr="00C508C1">
              <w:t>Роман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Олегович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Румянцева</w:t>
            </w:r>
            <w:r w:rsidRPr="00C508C1">
              <w:rPr>
                <w:spacing w:val="-7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proofErr w:type="spellStart"/>
            <w:r w:rsidRPr="00C508C1">
              <w:t>Русакова</w:t>
            </w:r>
            <w:proofErr w:type="spellEnd"/>
            <w:r w:rsidRPr="00C508C1">
              <w:rPr>
                <w:spacing w:val="-7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Рыжкова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Рыкова</w:t>
            </w:r>
            <w:r w:rsidRPr="00C508C1">
              <w:rPr>
                <w:spacing w:val="3"/>
              </w:rPr>
              <w:t xml:space="preserve"> </w:t>
            </w:r>
            <w:proofErr w:type="spellStart"/>
            <w:r w:rsidRPr="00C508C1">
              <w:t>Антонида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Васильевна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Саввин</w:t>
            </w:r>
            <w:r w:rsidRPr="00C508C1">
              <w:rPr>
                <w:spacing w:val="1"/>
              </w:rPr>
              <w:t xml:space="preserve"> </w:t>
            </w:r>
            <w:r w:rsidRPr="00C508C1">
              <w:t>Андрей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Юрьевич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Сазонов</w:t>
            </w:r>
            <w:r w:rsidRPr="00C508C1">
              <w:rPr>
                <w:spacing w:val="21"/>
              </w:rPr>
              <w:t xml:space="preserve"> </w:t>
            </w:r>
            <w:r w:rsidRPr="00C508C1">
              <w:t>Александр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Денисович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Салахова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Гульнара</w:t>
            </w:r>
            <w:r w:rsidRPr="00C508C1">
              <w:rPr>
                <w:spacing w:val="4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Наилевна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1"/>
              <w:jc w:val="left"/>
            </w:pPr>
            <w:proofErr w:type="spellStart"/>
            <w:r w:rsidRPr="00C508C1">
              <w:t>Салихьянова</w:t>
            </w:r>
            <w:proofErr w:type="spellEnd"/>
            <w:r w:rsidRPr="00C508C1">
              <w:rPr>
                <w:spacing w:val="-8"/>
              </w:rPr>
              <w:t xml:space="preserve"> </w:t>
            </w:r>
            <w:proofErr w:type="spellStart"/>
            <w:r w:rsidRPr="00C508C1">
              <w:t>Асия</w:t>
            </w:r>
            <w:proofErr w:type="spellEnd"/>
            <w:r w:rsidRPr="00C508C1">
              <w:rPr>
                <w:spacing w:val="-7"/>
              </w:rPr>
              <w:t xml:space="preserve"> </w:t>
            </w:r>
            <w:proofErr w:type="spellStart"/>
            <w:r w:rsidRPr="00C508C1">
              <w:rPr>
                <w:spacing w:val="-2"/>
              </w:rPr>
              <w:t>Фаридовна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0"/>
              <w:jc w:val="left"/>
            </w:pPr>
            <w:r w:rsidRPr="00C508C1">
              <w:t>Самылова</w:t>
            </w:r>
            <w:r w:rsidRPr="00C508C1">
              <w:rPr>
                <w:spacing w:val="-6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Сафиуллина</w:t>
            </w:r>
            <w:r w:rsidRPr="00C508C1">
              <w:rPr>
                <w:spacing w:val="20"/>
              </w:rPr>
              <w:t xml:space="preserve"> </w:t>
            </w:r>
            <w:proofErr w:type="spellStart"/>
            <w:r w:rsidRPr="00C508C1">
              <w:t>Ильвина</w:t>
            </w:r>
            <w:proofErr w:type="spellEnd"/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Ильдаровна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Светикова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t>Светлана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Светленко</w:t>
            </w:r>
            <w:proofErr w:type="spellEnd"/>
            <w:r w:rsidRPr="00C508C1">
              <w:rPr>
                <w:spacing w:val="20"/>
              </w:rPr>
              <w:t xml:space="preserve"> </w:t>
            </w:r>
            <w:r w:rsidRPr="00C508C1">
              <w:t>Степан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Денисович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Севостьянов</w:t>
            </w:r>
            <w:r w:rsidRPr="00C508C1">
              <w:rPr>
                <w:spacing w:val="19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Юрьевич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proofErr w:type="spellStart"/>
            <w:r w:rsidRPr="00C508C1">
              <w:t>Селезнёв</w:t>
            </w:r>
            <w:proofErr w:type="spellEnd"/>
            <w:r w:rsidRPr="00C508C1">
              <w:rPr>
                <w:spacing w:val="-5"/>
              </w:rPr>
              <w:t xml:space="preserve"> </w:t>
            </w:r>
            <w:r w:rsidRPr="00C508C1">
              <w:t>Егор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8"/>
              <w:jc w:val="left"/>
            </w:pPr>
            <w:r w:rsidRPr="00C508C1">
              <w:t>Селиванов</w:t>
            </w:r>
            <w:r w:rsidRPr="00C508C1">
              <w:rPr>
                <w:spacing w:val="-8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Васильевич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Семенов</w:t>
            </w:r>
            <w:r w:rsidRPr="00C508C1">
              <w:rPr>
                <w:spacing w:val="15"/>
              </w:rPr>
              <w:t xml:space="preserve"> </w:t>
            </w:r>
            <w:r w:rsidRPr="00C508C1">
              <w:t>Фёдор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Семин</w:t>
            </w:r>
            <w:r w:rsidRPr="00C508C1">
              <w:rPr>
                <w:spacing w:val="19"/>
              </w:rPr>
              <w:t xml:space="preserve"> </w:t>
            </w:r>
            <w:r w:rsidRPr="00C508C1">
              <w:t>Владимир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r w:rsidRPr="00C508C1">
              <w:rPr>
                <w:spacing w:val="-1"/>
                <w:w w:val="105"/>
              </w:rPr>
              <w:t>Сергеева Валерия Валентиновна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Синдицкая</w:t>
            </w:r>
            <w:proofErr w:type="spellEnd"/>
            <w:r w:rsidRPr="00C508C1">
              <w:rPr>
                <w:spacing w:val="-7"/>
              </w:rPr>
              <w:t xml:space="preserve"> </w:t>
            </w:r>
            <w:r w:rsidRPr="00C508C1">
              <w:t>Арина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Денисовна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41"/>
              <w:jc w:val="left"/>
            </w:pPr>
            <w:r w:rsidRPr="00C508C1">
              <w:t>Скворцова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Александра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Николаевна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Скворчевская</w:t>
            </w:r>
            <w:proofErr w:type="spellEnd"/>
            <w:r w:rsidRPr="00C508C1">
              <w:rPr>
                <w:spacing w:val="-8"/>
              </w:rPr>
              <w:t xml:space="preserve"> </w:t>
            </w:r>
            <w:r w:rsidRPr="00C508C1">
              <w:t>Ева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70"/>
              <w:jc w:val="left"/>
            </w:pPr>
            <w:r w:rsidRPr="00C508C1">
              <w:t>Складчиков</w:t>
            </w:r>
            <w:r w:rsidRPr="00C508C1">
              <w:rPr>
                <w:spacing w:val="-9"/>
              </w:rPr>
              <w:t xml:space="preserve"> </w:t>
            </w:r>
            <w:r w:rsidRPr="00C508C1">
              <w:t>Георгий</w:t>
            </w:r>
            <w:r w:rsidRPr="00C508C1">
              <w:rPr>
                <w:spacing w:val="-8"/>
              </w:rPr>
              <w:t xml:space="preserve"> </w:t>
            </w:r>
            <w:r w:rsidRPr="00C508C1">
              <w:rPr>
                <w:spacing w:val="-2"/>
              </w:rPr>
              <w:t>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Скобелева</w:t>
            </w:r>
            <w:r w:rsidRPr="00C508C1">
              <w:rPr>
                <w:spacing w:val="3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Романовна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Сластных</w:t>
            </w:r>
            <w:proofErr w:type="spellEnd"/>
            <w:r w:rsidRPr="00C508C1">
              <w:rPr>
                <w:rFonts w:ascii="Times New Roman" w:hAnsi="Times New Roman" w:cs="Times New Roman"/>
              </w:rPr>
              <w:t xml:space="preserve"> Олеся Владимировна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Смирнова</w:t>
            </w:r>
            <w:r w:rsidRPr="00C508C1">
              <w:rPr>
                <w:spacing w:val="2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С-1/25 от 20.01.2025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Смирнова Светлана Викторовна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Смирнова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Ульяна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Евгеньевна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Смыкова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Станиславовна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Соболева Оксана Геннадьевна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Соколова</w:t>
            </w:r>
            <w:r w:rsidRPr="00C508C1">
              <w:rPr>
                <w:spacing w:val="2"/>
              </w:rPr>
              <w:t xml:space="preserve"> </w:t>
            </w:r>
            <w:r w:rsidRPr="00C508C1">
              <w:t>Алина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"/>
              <w:jc w:val="left"/>
            </w:pPr>
            <w:r w:rsidRPr="00C508C1">
              <w:t>Соколова</w:t>
            </w:r>
            <w:r w:rsidRPr="00C508C1">
              <w:rPr>
                <w:spacing w:val="18"/>
              </w:rPr>
              <w:t xml:space="preserve"> </w:t>
            </w:r>
            <w:r w:rsidRPr="00C508C1">
              <w:t>Виктория</w:t>
            </w:r>
            <w:r w:rsidRPr="00C508C1">
              <w:rPr>
                <w:spacing w:val="20"/>
              </w:rPr>
              <w:t xml:space="preserve"> </w:t>
            </w:r>
            <w:r w:rsidRPr="00C508C1">
              <w:rPr>
                <w:spacing w:val="-2"/>
              </w:rPr>
              <w:t>Вадимовна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Соколова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Соколова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Викторовна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Соломин</w:t>
            </w:r>
            <w:r w:rsidRPr="00C508C1">
              <w:rPr>
                <w:spacing w:val="1"/>
              </w:rPr>
              <w:t xml:space="preserve"> </w:t>
            </w:r>
            <w:r w:rsidRPr="00C508C1">
              <w:t>Виталий</w:t>
            </w:r>
            <w:r w:rsidRPr="00C508C1">
              <w:rPr>
                <w:spacing w:val="1"/>
              </w:rPr>
              <w:t xml:space="preserve"> </w:t>
            </w:r>
            <w:r w:rsidRPr="00C508C1">
              <w:rPr>
                <w:spacing w:val="-2"/>
              </w:rPr>
              <w:t>Валерьевич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Соцков</w:t>
            </w:r>
            <w:r w:rsidRPr="00C508C1">
              <w:rPr>
                <w:spacing w:val="13"/>
              </w:rPr>
              <w:t xml:space="preserve"> </w:t>
            </w:r>
            <w:r w:rsidRPr="00C508C1">
              <w:t>Богдан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Павлович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Спиридонова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Людмила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Старостин</w:t>
            </w:r>
            <w:r w:rsidRPr="00C508C1">
              <w:rPr>
                <w:spacing w:val="-7"/>
              </w:rPr>
              <w:t xml:space="preserve"> </w:t>
            </w:r>
            <w:r w:rsidRPr="00C508C1">
              <w:t>Денис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Янович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47"/>
              <w:jc w:val="left"/>
            </w:pPr>
            <w:r w:rsidRPr="00C508C1">
              <w:t>Степанченко</w:t>
            </w:r>
            <w:r w:rsidRPr="00C508C1">
              <w:rPr>
                <w:spacing w:val="21"/>
              </w:rPr>
              <w:t xml:space="preserve"> </w:t>
            </w:r>
            <w:r w:rsidRPr="00C508C1">
              <w:t>Иван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Стручалина</w:t>
            </w:r>
            <w:proofErr w:type="spellEnd"/>
            <w:r w:rsidRPr="00C508C1">
              <w:rPr>
                <w:spacing w:val="3"/>
              </w:rPr>
              <w:t xml:space="preserve"> </w:t>
            </w:r>
            <w:r w:rsidRPr="00C508C1">
              <w:t>Валентина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Павловна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Сумина</w:t>
            </w:r>
            <w:r w:rsidRPr="00C508C1">
              <w:rPr>
                <w:spacing w:val="-6"/>
              </w:rPr>
              <w:t xml:space="preserve"> </w:t>
            </w:r>
            <w:r w:rsidRPr="00C508C1">
              <w:t>Марина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Борисовна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Сумкин</w:t>
            </w:r>
            <w:r w:rsidRPr="00C508C1">
              <w:rPr>
                <w:spacing w:val="-5"/>
              </w:rPr>
              <w:t xml:space="preserve"> </w:t>
            </w:r>
            <w:r w:rsidRPr="00C508C1">
              <w:t>Глеб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Сыроегин</w:t>
            </w:r>
            <w:proofErr w:type="spellEnd"/>
            <w:r w:rsidRPr="00C508C1">
              <w:rPr>
                <w:spacing w:val="1"/>
              </w:rPr>
              <w:t xml:space="preserve"> </w:t>
            </w:r>
            <w:r w:rsidRPr="00C508C1">
              <w:t>Руслан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Евгеньевич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Сытова</w:t>
            </w:r>
            <w:proofErr w:type="spellEnd"/>
            <w:r w:rsidRPr="00C508C1">
              <w:rPr>
                <w:spacing w:val="17"/>
              </w:rPr>
              <w:t xml:space="preserve"> </w:t>
            </w:r>
            <w:r w:rsidRPr="00C508C1">
              <w:t>Марианна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Тамарков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Сергей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Тахтуева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Вероника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Теплякова</w:t>
            </w:r>
            <w:r w:rsidRPr="00C508C1">
              <w:rPr>
                <w:spacing w:val="-9"/>
              </w:rPr>
              <w:t xml:space="preserve"> </w:t>
            </w:r>
            <w:r w:rsidRPr="00C508C1">
              <w:t>Елизавета</w:t>
            </w:r>
            <w:r w:rsidRPr="00C508C1">
              <w:rPr>
                <w:spacing w:val="-9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Терехов</w:t>
            </w:r>
            <w:r w:rsidRPr="00C508C1">
              <w:rPr>
                <w:spacing w:val="16"/>
              </w:rPr>
              <w:t xml:space="preserve"> </w:t>
            </w:r>
            <w:r w:rsidRPr="00C508C1">
              <w:t>Вячеслав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Сергеевич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Тихомиров</w:t>
            </w:r>
            <w:r w:rsidRPr="00C508C1">
              <w:rPr>
                <w:spacing w:val="18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Тихомирова</w:t>
            </w:r>
            <w:r w:rsidRPr="00C508C1">
              <w:rPr>
                <w:spacing w:val="3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Вадимовна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Толкачева</w:t>
            </w:r>
            <w:r w:rsidRPr="00C508C1">
              <w:rPr>
                <w:spacing w:val="4"/>
              </w:rPr>
              <w:t xml:space="preserve"> </w:t>
            </w:r>
            <w:r w:rsidRPr="00C508C1">
              <w:t>Татьяна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Толтинова</w:t>
            </w:r>
            <w:proofErr w:type="spellEnd"/>
            <w:r w:rsidRPr="00C508C1">
              <w:rPr>
                <w:spacing w:val="2"/>
              </w:rPr>
              <w:t xml:space="preserve"> </w:t>
            </w:r>
            <w:r w:rsidRPr="00C508C1">
              <w:t>Ольга</w:t>
            </w:r>
            <w:r w:rsidRPr="00C508C1">
              <w:rPr>
                <w:spacing w:val="3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proofErr w:type="spellStart"/>
            <w:r w:rsidRPr="00C508C1">
              <w:t>Торощин</w:t>
            </w:r>
            <w:proofErr w:type="spellEnd"/>
            <w:r w:rsidRPr="00C508C1">
              <w:rPr>
                <w:spacing w:val="19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Игоревич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r w:rsidRPr="00C508C1">
              <w:t>Трифонова</w:t>
            </w:r>
            <w:r w:rsidRPr="00C508C1">
              <w:rPr>
                <w:spacing w:val="-5"/>
              </w:rPr>
              <w:t xml:space="preserve"> </w:t>
            </w:r>
            <w:r w:rsidRPr="00C508C1">
              <w:t>Оксана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Витальевна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Тупилин</w:t>
            </w:r>
            <w:r w:rsidRPr="00C508C1">
              <w:rPr>
                <w:spacing w:val="-7"/>
              </w:rPr>
              <w:t xml:space="preserve"> </w:t>
            </w:r>
            <w:r w:rsidRPr="00C508C1">
              <w:t>Тимофей</w:t>
            </w:r>
            <w:r w:rsidRPr="00C508C1">
              <w:rPr>
                <w:spacing w:val="-7"/>
              </w:rPr>
              <w:t xml:space="preserve"> </w:t>
            </w:r>
            <w:r w:rsidRPr="00C508C1">
              <w:rPr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Тучкова</w:t>
            </w:r>
            <w:r w:rsidRPr="00C508C1">
              <w:rPr>
                <w:spacing w:val="-7"/>
              </w:rPr>
              <w:t xml:space="preserve"> </w:t>
            </w:r>
            <w:r w:rsidRPr="00C508C1">
              <w:t>Ульяна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Урсу</w:t>
            </w:r>
            <w:proofErr w:type="spellEnd"/>
            <w:r w:rsidRPr="00C508C1">
              <w:rPr>
                <w:spacing w:val="14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14"/>
              </w:rPr>
              <w:t xml:space="preserve"> </w:t>
            </w:r>
            <w:r w:rsidRPr="00C508C1">
              <w:rPr>
                <w:spacing w:val="-2"/>
              </w:rPr>
              <w:t>Русланович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Урсу</w:t>
            </w:r>
            <w:proofErr w:type="spellEnd"/>
            <w:r w:rsidRPr="00C508C1">
              <w:rPr>
                <w:spacing w:val="14"/>
              </w:rPr>
              <w:t xml:space="preserve"> </w:t>
            </w:r>
            <w:r w:rsidRPr="00C508C1">
              <w:t>Артемий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Русланович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Фарафонов</w:t>
            </w:r>
            <w:r w:rsidRPr="00C508C1">
              <w:rPr>
                <w:spacing w:val="17"/>
              </w:rPr>
              <w:t xml:space="preserve"> </w:t>
            </w:r>
            <w:r w:rsidRPr="00C508C1">
              <w:t>Алексей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Вячеславович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Федосова</w:t>
            </w:r>
            <w:r w:rsidRPr="00C508C1">
              <w:rPr>
                <w:spacing w:val="4"/>
              </w:rPr>
              <w:t xml:space="preserve"> </w:t>
            </w:r>
            <w:r w:rsidRPr="00C508C1">
              <w:t>Елена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Игоревна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Фетисова</w:t>
            </w:r>
            <w:r w:rsidRPr="00C508C1">
              <w:rPr>
                <w:spacing w:val="17"/>
              </w:rPr>
              <w:t xml:space="preserve"> </w:t>
            </w:r>
            <w:r w:rsidRPr="00C508C1">
              <w:t>Екатерина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Филиппов</w:t>
            </w:r>
            <w:r w:rsidRPr="00C508C1">
              <w:rPr>
                <w:spacing w:val="17"/>
              </w:rPr>
              <w:t xml:space="preserve"> </w:t>
            </w:r>
            <w:r w:rsidRPr="00C508C1">
              <w:t>Евгений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Дмитриевич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Фомина Елена Вячеславовна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rPr>
                <w:spacing w:val="-2"/>
                <w:w w:val="105"/>
              </w:rPr>
              <w:t>Фомина</w:t>
            </w:r>
            <w:r w:rsidRPr="00C508C1">
              <w:rPr>
                <w:spacing w:val="-6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Яна</w:t>
            </w:r>
            <w:r w:rsidRPr="00C508C1">
              <w:rPr>
                <w:spacing w:val="-6"/>
                <w:w w:val="105"/>
              </w:rPr>
              <w:t xml:space="preserve"> </w:t>
            </w:r>
            <w:proofErr w:type="spellStart"/>
            <w:r w:rsidRPr="00C508C1">
              <w:rPr>
                <w:spacing w:val="-2"/>
                <w:w w:val="105"/>
              </w:rPr>
              <w:t>Ираклиевна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Хоменко</w:t>
            </w:r>
            <w:r w:rsidRPr="00C508C1">
              <w:rPr>
                <w:spacing w:val="2"/>
              </w:rPr>
              <w:t xml:space="preserve"> </w:t>
            </w:r>
            <w:r w:rsidRPr="00C508C1">
              <w:t>Анна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Хорошева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Эллина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Михайловна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proofErr w:type="spellStart"/>
            <w:r w:rsidRPr="00C508C1">
              <w:rPr>
                <w:rFonts w:ascii="Times New Roman" w:hAnsi="Times New Roman" w:cs="Times New Roman"/>
              </w:rPr>
              <w:t>Хошин</w:t>
            </w:r>
            <w:proofErr w:type="spellEnd"/>
            <w:r w:rsidRPr="00C508C1">
              <w:rPr>
                <w:rFonts w:ascii="Times New Roman" w:hAnsi="Times New Roman" w:cs="Times New Roman"/>
              </w:rPr>
              <w:t xml:space="preserve"> Марк 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Храмцов Сергей Николаевич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Хрусталев</w:t>
            </w:r>
            <w:r w:rsidRPr="00C508C1">
              <w:rPr>
                <w:spacing w:val="16"/>
              </w:rPr>
              <w:t xml:space="preserve"> </w:t>
            </w:r>
            <w:r w:rsidRPr="00C508C1">
              <w:t>Игорь</w:t>
            </w:r>
            <w:r w:rsidRPr="00C508C1">
              <w:rPr>
                <w:spacing w:val="18"/>
              </w:rPr>
              <w:t xml:space="preserve"> </w:t>
            </w:r>
            <w:r w:rsidRPr="00C508C1">
              <w:rPr>
                <w:spacing w:val="-2"/>
              </w:rPr>
              <w:t>Константинович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Чеботаева</w:t>
            </w:r>
            <w:r w:rsidRPr="00C508C1">
              <w:rPr>
                <w:spacing w:val="4"/>
              </w:rPr>
              <w:t xml:space="preserve"> </w:t>
            </w:r>
            <w:r w:rsidRPr="00C508C1">
              <w:t>Марьяна</w:t>
            </w:r>
            <w:r w:rsidRPr="00C508C1">
              <w:rPr>
                <w:spacing w:val="5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"/>
              <w:jc w:val="left"/>
            </w:pPr>
            <w:r w:rsidRPr="00C508C1">
              <w:t>Черникова</w:t>
            </w:r>
            <w:r w:rsidRPr="00C508C1">
              <w:rPr>
                <w:spacing w:val="20"/>
              </w:rPr>
              <w:t xml:space="preserve"> </w:t>
            </w:r>
            <w:r w:rsidRPr="00C508C1">
              <w:t>Виктория</w:t>
            </w:r>
            <w:r w:rsidRPr="00C508C1">
              <w:rPr>
                <w:spacing w:val="21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  <w:rPr>
                <w:spacing w:val="-1"/>
                <w:w w:val="105"/>
              </w:rPr>
            </w:pPr>
            <w:r w:rsidRPr="00C508C1">
              <w:t>Чернышева Милана 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Чечина</w:t>
            </w:r>
            <w:proofErr w:type="spellEnd"/>
            <w:r w:rsidRPr="00C508C1">
              <w:rPr>
                <w:spacing w:val="-4"/>
              </w:rPr>
              <w:t xml:space="preserve"> </w:t>
            </w:r>
            <w:r w:rsidRPr="00C508C1">
              <w:t>Зоя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Юрьевна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Чугай</w:t>
            </w:r>
            <w:proofErr w:type="spellEnd"/>
            <w:r w:rsidRPr="00C508C1">
              <w:rPr>
                <w:spacing w:val="-5"/>
              </w:rPr>
              <w:t xml:space="preserve"> </w:t>
            </w:r>
            <w:r w:rsidRPr="00C508C1">
              <w:t>Дарья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Денисовна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r w:rsidRPr="00C508C1">
              <w:t>Чулков</w:t>
            </w:r>
            <w:r w:rsidRPr="00C508C1">
              <w:rPr>
                <w:spacing w:val="-4"/>
              </w:rPr>
              <w:t xml:space="preserve"> </w:t>
            </w:r>
            <w:r w:rsidRPr="00C508C1">
              <w:t>Егор</w:t>
            </w:r>
            <w:r w:rsidRPr="00C508C1">
              <w:rPr>
                <w:spacing w:val="-2"/>
              </w:rPr>
              <w:t xml:space="preserve"> Алексеевич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-73"/>
              <w:jc w:val="left"/>
            </w:pPr>
            <w:proofErr w:type="spellStart"/>
            <w:r w:rsidRPr="00C508C1">
              <w:t>Чумиков</w:t>
            </w:r>
            <w:proofErr w:type="spellEnd"/>
            <w:r w:rsidRPr="00C508C1">
              <w:rPr>
                <w:spacing w:val="-4"/>
              </w:rPr>
              <w:t xml:space="preserve"> </w:t>
            </w:r>
            <w:r w:rsidRPr="00C508C1">
              <w:t>Даниил</w:t>
            </w:r>
            <w:r w:rsidRPr="00C508C1">
              <w:rPr>
                <w:spacing w:val="-3"/>
              </w:rPr>
              <w:t xml:space="preserve"> </w:t>
            </w:r>
            <w:r w:rsidRPr="00C508C1">
              <w:rPr>
                <w:spacing w:val="-2"/>
              </w:rPr>
              <w:t>Константинович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Чунчель</w:t>
            </w:r>
            <w:proofErr w:type="spellEnd"/>
            <w:r w:rsidRPr="00C508C1">
              <w:rPr>
                <w:spacing w:val="15"/>
              </w:rPr>
              <w:t xml:space="preserve"> </w:t>
            </w:r>
            <w:r w:rsidRPr="00C508C1">
              <w:t>Валерия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Андреевна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Шамота</w:t>
            </w:r>
            <w:r w:rsidRPr="00C508C1">
              <w:rPr>
                <w:spacing w:val="17"/>
              </w:rPr>
              <w:t xml:space="preserve"> </w:t>
            </w:r>
            <w:r w:rsidRPr="00C508C1">
              <w:t>Артём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Андреевич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proofErr w:type="spellStart"/>
            <w:r w:rsidRPr="00C508C1">
              <w:t>Шарова</w:t>
            </w:r>
            <w:proofErr w:type="spellEnd"/>
            <w:r w:rsidRPr="00C508C1">
              <w:rPr>
                <w:spacing w:val="16"/>
              </w:rPr>
              <w:t xml:space="preserve"> </w:t>
            </w:r>
            <w:r w:rsidRPr="00C508C1">
              <w:t>Виктория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Дмитриевна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proofErr w:type="spellStart"/>
            <w:r w:rsidRPr="00C508C1">
              <w:t>Шацкая</w:t>
            </w:r>
            <w:proofErr w:type="spellEnd"/>
            <w:r w:rsidRPr="00C508C1">
              <w:rPr>
                <w:spacing w:val="4"/>
              </w:rPr>
              <w:t xml:space="preserve"> </w:t>
            </w:r>
            <w:r w:rsidRPr="00C508C1">
              <w:t>Юлия</w:t>
            </w:r>
            <w:r w:rsidRPr="00C508C1">
              <w:rPr>
                <w:spacing w:val="4"/>
              </w:rPr>
              <w:t xml:space="preserve"> </w:t>
            </w:r>
            <w:r w:rsidRPr="00C508C1">
              <w:rPr>
                <w:spacing w:val="-2"/>
              </w:rPr>
              <w:t>Сергеевна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4306F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3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С-7/25 от 02.07.2025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70"/>
              <w:jc w:val="left"/>
            </w:pPr>
            <w:proofErr w:type="spellStart"/>
            <w:r w:rsidRPr="00C508C1">
              <w:rPr>
                <w:spacing w:val="-2"/>
                <w:w w:val="105"/>
              </w:rPr>
              <w:t>Шашков</w:t>
            </w:r>
            <w:proofErr w:type="spellEnd"/>
            <w:r w:rsidRPr="00C508C1">
              <w:rPr>
                <w:spacing w:val="-6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Лев</w:t>
            </w:r>
            <w:r w:rsidRPr="00C508C1">
              <w:rPr>
                <w:spacing w:val="-6"/>
                <w:w w:val="105"/>
              </w:rPr>
              <w:t xml:space="preserve"> </w:t>
            </w:r>
            <w:r w:rsidRPr="00C508C1">
              <w:rPr>
                <w:spacing w:val="-2"/>
                <w:w w:val="105"/>
              </w:rPr>
              <w:t>Денисович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r w:rsidRPr="00C508C1">
              <w:t>Шварц</w:t>
            </w:r>
            <w:r w:rsidRPr="00C508C1">
              <w:rPr>
                <w:spacing w:val="15"/>
              </w:rPr>
              <w:t xml:space="preserve"> </w:t>
            </w:r>
            <w:r w:rsidRPr="00C508C1">
              <w:t>Евгений</w:t>
            </w:r>
            <w:r w:rsidRPr="00C508C1">
              <w:rPr>
                <w:spacing w:val="16"/>
              </w:rPr>
              <w:t xml:space="preserve"> </w:t>
            </w:r>
            <w:r w:rsidRPr="00C508C1">
              <w:rPr>
                <w:spacing w:val="-2"/>
              </w:rPr>
              <w:t>Владимирович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DB5F9A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0"/>
              <w:jc w:val="left"/>
            </w:pPr>
            <w:r w:rsidRPr="00C508C1">
              <w:t>Шеварева Кристина Эдуардовна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proofErr w:type="spellStart"/>
            <w:r w:rsidRPr="00C508C1">
              <w:t>Шемонаев</w:t>
            </w:r>
            <w:proofErr w:type="spellEnd"/>
            <w:r w:rsidRPr="00C508C1">
              <w:rPr>
                <w:spacing w:val="14"/>
              </w:rPr>
              <w:t xml:space="preserve"> </w:t>
            </w:r>
            <w:r w:rsidRPr="00C508C1">
              <w:t>Илья</w:t>
            </w:r>
            <w:r w:rsidRPr="00C508C1">
              <w:rPr>
                <w:spacing w:val="15"/>
              </w:rPr>
              <w:t xml:space="preserve"> </w:t>
            </w:r>
            <w:r w:rsidRPr="00C508C1">
              <w:rPr>
                <w:spacing w:val="-2"/>
              </w:rPr>
              <w:t>Константинович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С-2/25 от 14.02.2025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C508C1">
              <w:rPr>
                <w:rFonts w:ascii="Times New Roman" w:hAnsi="Times New Roman" w:cs="Times New Roman"/>
              </w:rPr>
              <w:t>Шмелёва Майя 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Шпитонкова</w:t>
            </w:r>
            <w:proofErr w:type="spellEnd"/>
            <w:r w:rsidRPr="00C508C1">
              <w:rPr>
                <w:spacing w:val="-5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Александровна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С-11/25 от 18.11</w:t>
            </w:r>
            <w:r w:rsidRPr="007F4C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7"/>
              <w:jc w:val="left"/>
            </w:pPr>
            <w:proofErr w:type="spellStart"/>
            <w:r w:rsidRPr="00C508C1">
              <w:t>Шуленкова</w:t>
            </w:r>
            <w:proofErr w:type="spellEnd"/>
            <w:r w:rsidRPr="00C508C1">
              <w:rPr>
                <w:spacing w:val="-6"/>
              </w:rPr>
              <w:t xml:space="preserve"> </w:t>
            </w:r>
            <w:r w:rsidRPr="00C508C1">
              <w:t>Надежда</w:t>
            </w:r>
            <w:r w:rsidRPr="00C508C1">
              <w:rPr>
                <w:spacing w:val="-5"/>
              </w:rPr>
              <w:t xml:space="preserve"> </w:t>
            </w:r>
            <w:r w:rsidRPr="00C508C1">
              <w:rPr>
                <w:spacing w:val="-2"/>
              </w:rPr>
              <w:t>Евгеньевна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E4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С-12/25 от 15.12.2025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/>
              <w:jc w:val="left"/>
            </w:pPr>
            <w:proofErr w:type="spellStart"/>
            <w:r w:rsidRPr="00C508C1">
              <w:t>Шурухина</w:t>
            </w:r>
            <w:proofErr w:type="spellEnd"/>
            <w:r w:rsidRPr="00C508C1">
              <w:rPr>
                <w:spacing w:val="-9"/>
              </w:rPr>
              <w:t xml:space="preserve"> </w:t>
            </w:r>
            <w:r w:rsidRPr="00C508C1">
              <w:t>Мария</w:t>
            </w:r>
            <w:r w:rsidRPr="00C508C1">
              <w:rPr>
                <w:spacing w:val="-6"/>
              </w:rPr>
              <w:t xml:space="preserve"> </w:t>
            </w:r>
            <w:r w:rsidRPr="00C508C1">
              <w:rPr>
                <w:spacing w:val="-2"/>
              </w:rPr>
              <w:t>Олеговна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С-4/25 от 09.04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127"/>
              <w:jc w:val="left"/>
            </w:pPr>
            <w:r w:rsidRPr="00C508C1">
              <w:t>Шустров</w:t>
            </w:r>
            <w:r w:rsidRPr="00C508C1">
              <w:rPr>
                <w:spacing w:val="1"/>
              </w:rPr>
              <w:t xml:space="preserve"> </w:t>
            </w:r>
            <w:r w:rsidRPr="00C508C1">
              <w:t>Дмитрий</w:t>
            </w:r>
            <w:r w:rsidRPr="00C508C1">
              <w:rPr>
                <w:spacing w:val="2"/>
              </w:rPr>
              <w:t xml:space="preserve"> </w:t>
            </w:r>
            <w:r w:rsidRPr="00C508C1">
              <w:rPr>
                <w:spacing w:val="-2"/>
              </w:rPr>
              <w:t>Михайлович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50"/>
              <w:jc w:val="left"/>
            </w:pPr>
            <w:r w:rsidRPr="00C508C1">
              <w:t>Щетинина</w:t>
            </w:r>
            <w:r w:rsidRPr="00C508C1">
              <w:rPr>
                <w:spacing w:val="18"/>
              </w:rPr>
              <w:t xml:space="preserve"> </w:t>
            </w:r>
            <w:r w:rsidRPr="00C508C1">
              <w:t>Анастасия</w:t>
            </w:r>
            <w:r w:rsidRPr="00C508C1">
              <w:rPr>
                <w:spacing w:val="19"/>
              </w:rPr>
              <w:t xml:space="preserve"> </w:t>
            </w:r>
            <w:r w:rsidRPr="00C508C1">
              <w:rPr>
                <w:spacing w:val="-2"/>
              </w:rPr>
              <w:t>Алексеевна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0BE4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С-5/25 от 12.05</w:t>
            </w: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2"/>
              <w:jc w:val="left"/>
            </w:pPr>
            <w:proofErr w:type="spellStart"/>
            <w:r w:rsidRPr="00C508C1">
              <w:t>Югай</w:t>
            </w:r>
            <w:proofErr w:type="spellEnd"/>
            <w:r w:rsidRPr="00C508C1">
              <w:rPr>
                <w:spacing w:val="13"/>
              </w:rPr>
              <w:t xml:space="preserve"> </w:t>
            </w:r>
            <w:r w:rsidRPr="00C508C1">
              <w:t>Карина</w:t>
            </w:r>
            <w:r w:rsidRPr="00C508C1">
              <w:rPr>
                <w:spacing w:val="13"/>
              </w:rPr>
              <w:t xml:space="preserve"> </w:t>
            </w:r>
            <w:r w:rsidRPr="00C508C1">
              <w:rPr>
                <w:spacing w:val="-2"/>
              </w:rPr>
              <w:t>Владимировна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0BE4" w:rsidRPr="009C0AB2" w:rsidTr="00020BE4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DB5F9A" w:rsidRDefault="00020BE4" w:rsidP="00C508C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50900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0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С-6/25 от 06.06.2025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C508C1" w:rsidRDefault="00020BE4" w:rsidP="00C508C1">
            <w:pPr>
              <w:pStyle w:val="TableParagraph"/>
              <w:spacing w:before="0"/>
              <w:ind w:left="37" w:right="38"/>
              <w:jc w:val="left"/>
            </w:pPr>
            <w:r w:rsidRPr="00C508C1">
              <w:t>Янбухтин</w:t>
            </w:r>
            <w:r w:rsidRPr="00C508C1">
              <w:rPr>
                <w:spacing w:val="17"/>
              </w:rPr>
              <w:t xml:space="preserve"> </w:t>
            </w:r>
            <w:r w:rsidRPr="00C508C1">
              <w:t>Тимур</w:t>
            </w:r>
            <w:r w:rsidRPr="00C508C1">
              <w:rPr>
                <w:spacing w:val="17"/>
              </w:rPr>
              <w:t xml:space="preserve"> </w:t>
            </w:r>
            <w:r w:rsidRPr="00C508C1">
              <w:rPr>
                <w:spacing w:val="-2"/>
              </w:rPr>
              <w:t>Александрович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BE4" w:rsidRPr="00DB5F9A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5F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E4" w:rsidRPr="009C0AB2" w:rsidRDefault="00020BE4" w:rsidP="00C5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6711" w:rsidRDefault="00146711" w:rsidP="00B2310A">
      <w:bookmarkStart w:id="0" w:name="_GoBack"/>
      <w:bookmarkEnd w:id="0"/>
    </w:p>
    <w:sectPr w:rsidR="00146711" w:rsidSect="0083298A">
      <w:headerReference w:type="default" r:id="rId7"/>
      <w:pgSz w:w="11906" w:h="16838"/>
      <w:pgMar w:top="567" w:right="851" w:bottom="96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6D6" w:rsidRDefault="000E46D6" w:rsidP="003C0A0C">
      <w:pPr>
        <w:spacing w:after="0" w:line="240" w:lineRule="auto"/>
      </w:pPr>
      <w:r>
        <w:separator/>
      </w:r>
    </w:p>
  </w:endnote>
  <w:endnote w:type="continuationSeparator" w:id="0">
    <w:p w:rsidR="000E46D6" w:rsidRDefault="000E46D6" w:rsidP="003C0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6D6" w:rsidRDefault="000E46D6" w:rsidP="003C0A0C">
      <w:pPr>
        <w:spacing w:after="0" w:line="240" w:lineRule="auto"/>
      </w:pPr>
      <w:r>
        <w:separator/>
      </w:r>
    </w:p>
  </w:footnote>
  <w:footnote w:type="continuationSeparator" w:id="0">
    <w:p w:rsidR="000E46D6" w:rsidRDefault="000E46D6" w:rsidP="003C0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1945594"/>
      <w:docPartObj>
        <w:docPartGallery w:val="Page Numbers (Top of Page)"/>
        <w:docPartUnique/>
      </w:docPartObj>
    </w:sdtPr>
    <w:sdtEndPr/>
    <w:sdtContent>
      <w:p w:rsidR="000E46D6" w:rsidRDefault="000E46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C18">
          <w:rPr>
            <w:noProof/>
          </w:rPr>
          <w:t>2</w:t>
        </w:r>
        <w:r>
          <w:fldChar w:fldCharType="end"/>
        </w:r>
      </w:p>
    </w:sdtContent>
  </w:sdt>
  <w:p w:rsidR="000E46D6" w:rsidRDefault="000E46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6254E"/>
    <w:multiLevelType w:val="hybridMultilevel"/>
    <w:tmpl w:val="BA5280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D5F76"/>
    <w:multiLevelType w:val="hybridMultilevel"/>
    <w:tmpl w:val="BA52806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711"/>
    <w:rsid w:val="00004282"/>
    <w:rsid w:val="00020BE4"/>
    <w:rsid w:val="0003768B"/>
    <w:rsid w:val="00070B54"/>
    <w:rsid w:val="000739A2"/>
    <w:rsid w:val="00080F1D"/>
    <w:rsid w:val="00086819"/>
    <w:rsid w:val="000B7AD6"/>
    <w:rsid w:val="000E46D6"/>
    <w:rsid w:val="000F63D2"/>
    <w:rsid w:val="00126A6B"/>
    <w:rsid w:val="00136ED1"/>
    <w:rsid w:val="00137C5F"/>
    <w:rsid w:val="001415C9"/>
    <w:rsid w:val="00144B80"/>
    <w:rsid w:val="00146711"/>
    <w:rsid w:val="00163239"/>
    <w:rsid w:val="001A55F0"/>
    <w:rsid w:val="001D14AB"/>
    <w:rsid w:val="0022012C"/>
    <w:rsid w:val="002258EA"/>
    <w:rsid w:val="0023532A"/>
    <w:rsid w:val="00240E00"/>
    <w:rsid w:val="00245572"/>
    <w:rsid w:val="002647DC"/>
    <w:rsid w:val="00273E37"/>
    <w:rsid w:val="00277F2B"/>
    <w:rsid w:val="002916D7"/>
    <w:rsid w:val="002C2CA6"/>
    <w:rsid w:val="002D2C64"/>
    <w:rsid w:val="002E133F"/>
    <w:rsid w:val="002E475D"/>
    <w:rsid w:val="0030252A"/>
    <w:rsid w:val="00312ADA"/>
    <w:rsid w:val="00312D14"/>
    <w:rsid w:val="00335507"/>
    <w:rsid w:val="003860FC"/>
    <w:rsid w:val="003863D1"/>
    <w:rsid w:val="00393895"/>
    <w:rsid w:val="00396533"/>
    <w:rsid w:val="003A22CA"/>
    <w:rsid w:val="003A7ED4"/>
    <w:rsid w:val="003C0A0C"/>
    <w:rsid w:val="003C2D8B"/>
    <w:rsid w:val="003D1733"/>
    <w:rsid w:val="003D1F26"/>
    <w:rsid w:val="003F261C"/>
    <w:rsid w:val="004071DC"/>
    <w:rsid w:val="00422C24"/>
    <w:rsid w:val="0043335E"/>
    <w:rsid w:val="00436D7B"/>
    <w:rsid w:val="00456C97"/>
    <w:rsid w:val="0046302F"/>
    <w:rsid w:val="00484A2E"/>
    <w:rsid w:val="00484D30"/>
    <w:rsid w:val="004B3246"/>
    <w:rsid w:val="004C62F0"/>
    <w:rsid w:val="004E0658"/>
    <w:rsid w:val="00511941"/>
    <w:rsid w:val="005350D9"/>
    <w:rsid w:val="005414F6"/>
    <w:rsid w:val="00545359"/>
    <w:rsid w:val="005476AD"/>
    <w:rsid w:val="00556367"/>
    <w:rsid w:val="00562E12"/>
    <w:rsid w:val="00566528"/>
    <w:rsid w:val="00567CE8"/>
    <w:rsid w:val="00570F71"/>
    <w:rsid w:val="00582D83"/>
    <w:rsid w:val="00592F96"/>
    <w:rsid w:val="00597ABD"/>
    <w:rsid w:val="005A0304"/>
    <w:rsid w:val="005B4424"/>
    <w:rsid w:val="005D0783"/>
    <w:rsid w:val="005D71C6"/>
    <w:rsid w:val="005E178C"/>
    <w:rsid w:val="005E4662"/>
    <w:rsid w:val="005E50A0"/>
    <w:rsid w:val="005F2EF9"/>
    <w:rsid w:val="00607416"/>
    <w:rsid w:val="006174D5"/>
    <w:rsid w:val="006202BF"/>
    <w:rsid w:val="00623C72"/>
    <w:rsid w:val="00642C90"/>
    <w:rsid w:val="0068439A"/>
    <w:rsid w:val="00691F78"/>
    <w:rsid w:val="006B0131"/>
    <w:rsid w:val="006B3B55"/>
    <w:rsid w:val="006B6CDA"/>
    <w:rsid w:val="006F0BCA"/>
    <w:rsid w:val="00702F60"/>
    <w:rsid w:val="007045B2"/>
    <w:rsid w:val="007131DF"/>
    <w:rsid w:val="00746712"/>
    <w:rsid w:val="00756635"/>
    <w:rsid w:val="007A329B"/>
    <w:rsid w:val="007B4F06"/>
    <w:rsid w:val="007C1244"/>
    <w:rsid w:val="007C1B0E"/>
    <w:rsid w:val="007C5C49"/>
    <w:rsid w:val="007C77D1"/>
    <w:rsid w:val="007E4AB0"/>
    <w:rsid w:val="007F07D0"/>
    <w:rsid w:val="007F096C"/>
    <w:rsid w:val="007F4C31"/>
    <w:rsid w:val="007F64DB"/>
    <w:rsid w:val="00807955"/>
    <w:rsid w:val="00812F2C"/>
    <w:rsid w:val="0083298A"/>
    <w:rsid w:val="00856A95"/>
    <w:rsid w:val="008571D5"/>
    <w:rsid w:val="00857313"/>
    <w:rsid w:val="0086342E"/>
    <w:rsid w:val="0086385F"/>
    <w:rsid w:val="008A0865"/>
    <w:rsid w:val="008B53B9"/>
    <w:rsid w:val="00904ADA"/>
    <w:rsid w:val="00911570"/>
    <w:rsid w:val="00936567"/>
    <w:rsid w:val="00947EB1"/>
    <w:rsid w:val="00950900"/>
    <w:rsid w:val="0096162E"/>
    <w:rsid w:val="009776EB"/>
    <w:rsid w:val="009A7A74"/>
    <w:rsid w:val="009C0AB2"/>
    <w:rsid w:val="009D0ACE"/>
    <w:rsid w:val="009E21F4"/>
    <w:rsid w:val="009F3004"/>
    <w:rsid w:val="00A07300"/>
    <w:rsid w:val="00A31D26"/>
    <w:rsid w:val="00A44E64"/>
    <w:rsid w:val="00A5573F"/>
    <w:rsid w:val="00A7020E"/>
    <w:rsid w:val="00A8246D"/>
    <w:rsid w:val="00A90EAA"/>
    <w:rsid w:val="00A97EC6"/>
    <w:rsid w:val="00AA580C"/>
    <w:rsid w:val="00AA6EA7"/>
    <w:rsid w:val="00AA7B1A"/>
    <w:rsid w:val="00AC6102"/>
    <w:rsid w:val="00AC766E"/>
    <w:rsid w:val="00AD3C48"/>
    <w:rsid w:val="00AF0A2F"/>
    <w:rsid w:val="00B06BB9"/>
    <w:rsid w:val="00B102D3"/>
    <w:rsid w:val="00B2310A"/>
    <w:rsid w:val="00B245DA"/>
    <w:rsid w:val="00B25408"/>
    <w:rsid w:val="00B462F2"/>
    <w:rsid w:val="00B6638A"/>
    <w:rsid w:val="00B700A4"/>
    <w:rsid w:val="00B72756"/>
    <w:rsid w:val="00B7289E"/>
    <w:rsid w:val="00B72A5C"/>
    <w:rsid w:val="00B94072"/>
    <w:rsid w:val="00BA1108"/>
    <w:rsid w:val="00BA3453"/>
    <w:rsid w:val="00BB7DCC"/>
    <w:rsid w:val="00BE04AE"/>
    <w:rsid w:val="00C0148E"/>
    <w:rsid w:val="00C0625F"/>
    <w:rsid w:val="00C07183"/>
    <w:rsid w:val="00C10BCE"/>
    <w:rsid w:val="00C508C1"/>
    <w:rsid w:val="00C739D1"/>
    <w:rsid w:val="00C83EC3"/>
    <w:rsid w:val="00C929E4"/>
    <w:rsid w:val="00CD17E0"/>
    <w:rsid w:val="00CE29D1"/>
    <w:rsid w:val="00CE78CA"/>
    <w:rsid w:val="00CF0E81"/>
    <w:rsid w:val="00CF6C3D"/>
    <w:rsid w:val="00D00DA5"/>
    <w:rsid w:val="00D1435E"/>
    <w:rsid w:val="00D20F12"/>
    <w:rsid w:val="00D26114"/>
    <w:rsid w:val="00D26839"/>
    <w:rsid w:val="00D30E47"/>
    <w:rsid w:val="00D32B77"/>
    <w:rsid w:val="00D34129"/>
    <w:rsid w:val="00D4306F"/>
    <w:rsid w:val="00D44D81"/>
    <w:rsid w:val="00D52303"/>
    <w:rsid w:val="00D66D7C"/>
    <w:rsid w:val="00D8062C"/>
    <w:rsid w:val="00D97B8D"/>
    <w:rsid w:val="00DB5F9A"/>
    <w:rsid w:val="00DC2332"/>
    <w:rsid w:val="00DC2B9D"/>
    <w:rsid w:val="00DD0C25"/>
    <w:rsid w:val="00DD2D5C"/>
    <w:rsid w:val="00DD7029"/>
    <w:rsid w:val="00E07EBE"/>
    <w:rsid w:val="00E152F5"/>
    <w:rsid w:val="00E66741"/>
    <w:rsid w:val="00E87E9E"/>
    <w:rsid w:val="00EA4934"/>
    <w:rsid w:val="00EC7C2F"/>
    <w:rsid w:val="00ED1AA6"/>
    <w:rsid w:val="00ED724C"/>
    <w:rsid w:val="00EE7A31"/>
    <w:rsid w:val="00EF238A"/>
    <w:rsid w:val="00F03FAD"/>
    <w:rsid w:val="00F22D2A"/>
    <w:rsid w:val="00F328B7"/>
    <w:rsid w:val="00F5460A"/>
    <w:rsid w:val="00F66C17"/>
    <w:rsid w:val="00F846EF"/>
    <w:rsid w:val="00F961D4"/>
    <w:rsid w:val="00FA4A17"/>
    <w:rsid w:val="00FA5194"/>
    <w:rsid w:val="00FB66ED"/>
    <w:rsid w:val="00FD549D"/>
    <w:rsid w:val="00FE5CCC"/>
    <w:rsid w:val="00FF28C3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36363-E3D5-45A3-B93E-FD9A4504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7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C0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0A0C"/>
  </w:style>
  <w:style w:type="paragraph" w:styleId="a6">
    <w:name w:val="footer"/>
    <w:basedOn w:val="a"/>
    <w:link w:val="a7"/>
    <w:uiPriority w:val="99"/>
    <w:unhideWhenUsed/>
    <w:rsid w:val="003C0A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0A0C"/>
  </w:style>
  <w:style w:type="paragraph" w:customStyle="1" w:styleId="TableParagraph">
    <w:name w:val="Table Paragraph"/>
    <w:basedOn w:val="a"/>
    <w:uiPriority w:val="1"/>
    <w:qFormat/>
    <w:rsid w:val="003860FC"/>
    <w:pPr>
      <w:widowControl w:val="0"/>
      <w:autoSpaceDE w:val="0"/>
      <w:autoSpaceDN w:val="0"/>
      <w:spacing w:before="140" w:after="0" w:line="240" w:lineRule="auto"/>
      <w:ind w:left="280" w:righ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1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705D6F71</Template>
  <TotalTime>78</TotalTime>
  <Pages>8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Ишимова Наталья Ф.</dc:creator>
  <cp:lastModifiedBy>Панина Наиля Алексеевна</cp:lastModifiedBy>
  <cp:revision>17</cp:revision>
  <dcterms:created xsi:type="dcterms:W3CDTF">2026-02-13T07:18:00Z</dcterms:created>
  <dcterms:modified xsi:type="dcterms:W3CDTF">2026-09-16T15:53:00Z</dcterms:modified>
</cp:coreProperties>
</file>