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98" w:type="dxa"/>
        <w:tblLayout w:type="fixed"/>
        <w:tblLook w:val="04A0" w:firstRow="1" w:lastRow="0" w:firstColumn="1" w:lastColumn="0" w:noHBand="0" w:noVBand="1"/>
      </w:tblPr>
      <w:tblGrid>
        <w:gridCol w:w="23"/>
        <w:gridCol w:w="1678"/>
        <w:gridCol w:w="73"/>
        <w:gridCol w:w="211"/>
        <w:gridCol w:w="278"/>
        <w:gridCol w:w="631"/>
        <w:gridCol w:w="83"/>
        <w:gridCol w:w="945"/>
        <w:gridCol w:w="719"/>
        <w:gridCol w:w="850"/>
        <w:gridCol w:w="132"/>
        <w:gridCol w:w="10"/>
        <w:gridCol w:w="463"/>
        <w:gridCol w:w="519"/>
        <w:gridCol w:w="10"/>
        <w:gridCol w:w="274"/>
        <w:gridCol w:w="151"/>
        <w:gridCol w:w="567"/>
        <w:gridCol w:w="132"/>
        <w:gridCol w:w="10"/>
        <w:gridCol w:w="284"/>
        <w:gridCol w:w="604"/>
        <w:gridCol w:w="671"/>
        <w:gridCol w:w="557"/>
        <w:gridCol w:w="10"/>
        <w:gridCol w:w="1266"/>
        <w:gridCol w:w="10"/>
        <w:gridCol w:w="888"/>
        <w:gridCol w:w="709"/>
        <w:gridCol w:w="661"/>
        <w:gridCol w:w="10"/>
        <w:gridCol w:w="567"/>
        <w:gridCol w:w="321"/>
        <w:gridCol w:w="1622"/>
        <w:gridCol w:w="10"/>
        <w:gridCol w:w="32"/>
        <w:gridCol w:w="7"/>
        <w:gridCol w:w="10"/>
      </w:tblGrid>
      <w:tr w:rsidR="003267BE" w:rsidRPr="00A81EC5" w14:paraId="7FA91C6C" w14:textId="77777777" w:rsidTr="00080EDA">
        <w:trPr>
          <w:gridAfter w:val="3"/>
          <w:wAfter w:w="49" w:type="dxa"/>
          <w:trHeight w:val="505"/>
        </w:trPr>
        <w:tc>
          <w:tcPr>
            <w:tcW w:w="159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712C8" w14:textId="6EF09383" w:rsidR="003267BE" w:rsidRPr="00A81EC5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81EC5">
              <w:rPr>
                <w:rFonts w:ascii="Times New Roman" w:hAnsi="Times New Roman"/>
                <w:bCs/>
                <w:sz w:val="28"/>
                <w:szCs w:val="28"/>
              </w:rPr>
              <w:t xml:space="preserve">Представление к присвоению квалификационной категории спортивного судьи  </w:t>
            </w:r>
          </w:p>
          <w:p w14:paraId="5552CDCD" w14:textId="77777777" w:rsidR="00C048E0" w:rsidRPr="007168A0" w:rsidRDefault="003267BE" w:rsidP="00C048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1471BA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1471BA">
              <w:rPr>
                <w:rFonts w:ascii="Times New Roman" w:hAnsi="Times New Roman"/>
                <w:b/>
                <w:bCs/>
                <w:sz w:val="24"/>
                <w:szCs w:val="24"/>
              </w:rPr>
              <w:t>СПОРТИВНЫЙ СУДЬЯ ПЕРВОЙ КАТЕГОРИИ</w:t>
            </w:r>
            <w:r w:rsidRPr="001471B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7168A0" w:rsidRPr="001471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048E0" w:rsidRPr="007168A0">
              <w:rPr>
                <w:rFonts w:ascii="Times New Roman" w:hAnsi="Times New Roman"/>
                <w:sz w:val="18"/>
                <w:szCs w:val="18"/>
                <w:highlight w:val="yellow"/>
              </w:rPr>
              <w:t>Можно подавать не раньше</w:t>
            </w:r>
            <w:r w:rsidR="00C048E0">
              <w:rPr>
                <w:rFonts w:ascii="Times New Roman" w:hAnsi="Times New Roman"/>
                <w:sz w:val="18"/>
                <w:szCs w:val="18"/>
                <w:highlight w:val="yellow"/>
              </w:rPr>
              <w:t>,</w:t>
            </w:r>
            <w:r w:rsidR="00C048E0" w:rsidRPr="007168A0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 чем через два года после присвоения </w:t>
            </w:r>
            <w:r w:rsidR="00C048E0">
              <w:rPr>
                <w:rFonts w:ascii="Times New Roman" w:hAnsi="Times New Roman"/>
                <w:sz w:val="18"/>
                <w:szCs w:val="18"/>
                <w:highlight w:val="yellow"/>
              </w:rPr>
              <w:t>2</w:t>
            </w:r>
            <w:r w:rsidR="00C048E0" w:rsidRPr="007168A0">
              <w:rPr>
                <w:rFonts w:ascii="Times New Roman" w:hAnsi="Times New Roman"/>
                <w:sz w:val="18"/>
                <w:szCs w:val="18"/>
                <w:highlight w:val="yellow"/>
              </w:rPr>
              <w:t>к - удалить</w:t>
            </w:r>
          </w:p>
          <w:p w14:paraId="1D48747A" w14:textId="38C3A219" w:rsidR="00FA030B" w:rsidRPr="001471BA" w:rsidRDefault="00FA030B" w:rsidP="001471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8"/>
                <w:szCs w:val="24"/>
              </w:rPr>
            </w:pPr>
          </w:p>
        </w:tc>
      </w:tr>
      <w:tr w:rsidR="003267BE" w:rsidRPr="00C24540" w14:paraId="29ADE88E" w14:textId="77777777" w:rsidTr="00BF2CF3">
        <w:trPr>
          <w:gridAfter w:val="4"/>
          <w:wAfter w:w="59" w:type="dxa"/>
          <w:trHeight w:val="532"/>
        </w:trPr>
        <w:tc>
          <w:tcPr>
            <w:tcW w:w="1774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4C9B" w14:textId="77777777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Дата поступления представления и документов</w:t>
            </w:r>
          </w:p>
          <w:p w14:paraId="40EB830B" w14:textId="77777777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(число, месяц, год)</w:t>
            </w:r>
          </w:p>
        </w:tc>
        <w:tc>
          <w:tcPr>
            <w:tcW w:w="2148" w:type="dxa"/>
            <w:gridSpan w:val="5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0155" w14:textId="77777777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4" w:type="dxa"/>
            <w:gridSpan w:val="5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609F5" w14:textId="4334F137" w:rsidR="00105283" w:rsidRDefault="00105283" w:rsidP="0010528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ФОТО</w:t>
            </w:r>
          </w:p>
          <w:p w14:paraId="6116A2DF" w14:textId="77777777" w:rsidR="00105283" w:rsidRPr="00105283" w:rsidRDefault="00105283" w:rsidP="00105283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346905A6" w14:textId="77777777" w:rsidR="00105283" w:rsidRDefault="00105283" w:rsidP="001052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BA7E1C">
              <w:rPr>
                <w:rFonts w:ascii="Times New Roman" w:hAnsi="Times New Roman"/>
                <w:sz w:val="18"/>
                <w:szCs w:val="18"/>
                <w:highlight w:val="yellow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вставить фото </w:t>
            </w:r>
          </w:p>
          <w:p w14:paraId="7242C246" w14:textId="3C0A7EB5" w:rsidR="003267BE" w:rsidRPr="00C24540" w:rsidRDefault="00105283" w:rsidP="00105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  <w:t>в электронном виде</w:t>
            </w:r>
            <w:r w:rsidRPr="00BA7E1C">
              <w:rPr>
                <w:rFonts w:ascii="Times New Roman" w:hAnsi="Times New Roman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2551" w:type="dxa"/>
            <w:gridSpan w:val="9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F397" w14:textId="77777777" w:rsidR="003267BE" w:rsidRPr="00C24540" w:rsidRDefault="003267BE" w:rsidP="00870925">
            <w:pPr>
              <w:spacing w:after="0" w:line="240" w:lineRule="auto"/>
              <w:ind w:right="-150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1228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D395" w14:textId="77777777" w:rsidR="008E393E" w:rsidRPr="00C24540" w:rsidRDefault="003267BE" w:rsidP="00780F98">
            <w:pPr>
              <w:spacing w:after="0" w:line="240" w:lineRule="auto"/>
              <w:ind w:left="-104" w:right="-113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Сроки проведения официального соревнования</w:t>
            </w:r>
          </w:p>
          <w:p w14:paraId="2C449A95" w14:textId="2711A97C" w:rsidR="003267BE" w:rsidRPr="00C24540" w:rsidRDefault="008E393E" w:rsidP="00780F98">
            <w:pPr>
              <w:spacing w:after="0" w:line="240" w:lineRule="auto"/>
              <w:ind w:left="-104" w:right="-113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 </w:t>
            </w:r>
            <w:r w:rsidR="003267BE" w:rsidRPr="00C24540">
              <w:rPr>
                <w:rFonts w:ascii="Times New Roman" w:hAnsi="Times New Roman"/>
                <w:bCs/>
                <w:sz w:val="18"/>
                <w:szCs w:val="16"/>
              </w:rPr>
              <w:t>(с дд/мм/</w:t>
            </w:r>
            <w:proofErr w:type="spellStart"/>
            <w:r w:rsidR="003267BE" w:rsidRPr="00C24540">
              <w:rPr>
                <w:rFonts w:ascii="Times New Roman" w:hAnsi="Times New Roman"/>
                <w:bCs/>
                <w:sz w:val="18"/>
                <w:szCs w:val="16"/>
              </w:rPr>
              <w:t>гг</w:t>
            </w:r>
            <w:proofErr w:type="spellEnd"/>
            <w:r w:rsidR="003267BE"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 до дд/мм/</w:t>
            </w:r>
            <w:proofErr w:type="spellStart"/>
            <w:r w:rsidR="003267BE" w:rsidRPr="00C24540">
              <w:rPr>
                <w:rFonts w:ascii="Times New Roman" w:hAnsi="Times New Roman"/>
                <w:bCs/>
                <w:sz w:val="18"/>
                <w:szCs w:val="16"/>
              </w:rPr>
              <w:t>гг</w:t>
            </w:r>
            <w:proofErr w:type="spellEnd"/>
            <w:r w:rsidR="003267BE" w:rsidRPr="00C24540">
              <w:rPr>
                <w:rFonts w:ascii="Times New Roman" w:hAnsi="Times New Roman"/>
                <w:bCs/>
                <w:sz w:val="18"/>
                <w:szCs w:val="16"/>
              </w:rPr>
              <w:t>)</w:t>
            </w:r>
          </w:p>
        </w:tc>
        <w:tc>
          <w:tcPr>
            <w:tcW w:w="2883" w:type="dxa"/>
            <w:gridSpan w:val="5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B1ED8" w14:textId="69C02D86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Наименование официального</w:t>
            </w:r>
            <w:r w:rsidR="00B06B70"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 спортивного</w:t>
            </w: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 соревнования</w:t>
            </w:r>
          </w:p>
        </w:tc>
        <w:tc>
          <w:tcPr>
            <w:tcW w:w="1559" w:type="dxa"/>
            <w:gridSpan w:val="4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20B4" w14:textId="4753CEC1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Статус официального</w:t>
            </w:r>
            <w:r w:rsidR="00B06B70"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 спортивного</w:t>
            </w: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 соревнования</w:t>
            </w:r>
          </w:p>
        </w:tc>
        <w:tc>
          <w:tcPr>
            <w:tcW w:w="1622" w:type="dxa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F28A3C" w14:textId="7CB3CA19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Наименование должности спортивного судьи и оценка </w:t>
            </w:r>
            <w:r w:rsidR="00B06B70"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за </w:t>
            </w: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судейств</w:t>
            </w:r>
            <w:r w:rsidR="00B06B70" w:rsidRPr="00C24540">
              <w:rPr>
                <w:rFonts w:ascii="Times New Roman" w:hAnsi="Times New Roman"/>
                <w:bCs/>
                <w:sz w:val="18"/>
                <w:szCs w:val="16"/>
              </w:rPr>
              <w:t>о</w:t>
            </w:r>
          </w:p>
        </w:tc>
      </w:tr>
      <w:tr w:rsidR="003267BE" w:rsidRPr="00C24540" w14:paraId="23C8E4E0" w14:textId="77777777" w:rsidTr="00BF2CF3">
        <w:trPr>
          <w:gridAfter w:val="4"/>
          <w:wAfter w:w="59" w:type="dxa"/>
          <w:trHeight w:val="453"/>
        </w:trPr>
        <w:tc>
          <w:tcPr>
            <w:tcW w:w="1774" w:type="dxa"/>
            <w:gridSpan w:val="3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F5160" w14:textId="77777777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</w:p>
        </w:tc>
        <w:tc>
          <w:tcPr>
            <w:tcW w:w="214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195C9" w14:textId="77777777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74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FC058F" w14:textId="77777777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DE1A5" w14:textId="1D08B6E8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4540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870925" w:rsidRPr="00C24540">
              <w:rPr>
                <w:rFonts w:ascii="Times New Roman" w:hAnsi="Times New Roman"/>
                <w:bCs/>
                <w:sz w:val="24"/>
                <w:szCs w:val="24"/>
              </w:rPr>
              <w:t>ТОРАЯ</w:t>
            </w:r>
          </w:p>
        </w:tc>
        <w:tc>
          <w:tcPr>
            <w:tcW w:w="1228" w:type="dxa"/>
            <w:gridSpan w:val="2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62E3D" w14:textId="77777777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83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8B5F3" w14:textId="77777777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8F250" w14:textId="77777777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22" w:type="dxa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4304A208" w14:textId="77777777" w:rsidR="003267BE" w:rsidRPr="00C24540" w:rsidRDefault="003267BE" w:rsidP="003267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2D2FE6" w:rsidRPr="00C048E0" w14:paraId="61BBF4E9" w14:textId="77777777" w:rsidTr="00BF2CF3">
        <w:trPr>
          <w:gridAfter w:val="4"/>
          <w:wAfter w:w="59" w:type="dxa"/>
          <w:trHeight w:val="407"/>
        </w:trPr>
        <w:tc>
          <w:tcPr>
            <w:tcW w:w="1774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224A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Фамилия</w:t>
            </w:r>
          </w:p>
        </w:tc>
        <w:tc>
          <w:tcPr>
            <w:tcW w:w="2148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6492" w14:textId="37445266" w:rsidR="002D2FE6" w:rsidRPr="00C24540" w:rsidRDefault="00105283" w:rsidP="002D2F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ПЕТРОВ</w:t>
            </w:r>
          </w:p>
        </w:tc>
        <w:tc>
          <w:tcPr>
            <w:tcW w:w="2174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2043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9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DA8169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C24540">
              <w:rPr>
                <w:rFonts w:ascii="Times New Roman" w:hAnsi="Times New Roman"/>
                <w:sz w:val="18"/>
                <w:szCs w:val="16"/>
              </w:rPr>
              <w:t>Дата присвоения предыдущей квалификационной категории спортивного судьи</w:t>
            </w:r>
          </w:p>
          <w:p w14:paraId="4AA34F2B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4540">
              <w:rPr>
                <w:rFonts w:ascii="Times New Roman" w:hAnsi="Times New Roman"/>
                <w:sz w:val="18"/>
                <w:szCs w:val="16"/>
              </w:rPr>
              <w:t>(число, месяц, год)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0FD09" w14:textId="0F22EE38" w:rsidR="002D2FE6" w:rsidRPr="00C048E0" w:rsidRDefault="002D2FE6" w:rsidP="002D2FE6">
            <w:pPr>
              <w:spacing w:after="0"/>
              <w:ind w:left="-67" w:right="-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28.05.2023-28.05.2023</w:t>
            </w:r>
          </w:p>
        </w:tc>
        <w:tc>
          <w:tcPr>
            <w:tcW w:w="28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8820" w14:textId="77777777" w:rsidR="002D2FE6" w:rsidRPr="00C048E0" w:rsidRDefault="002D2FE6" w:rsidP="002D2FE6">
            <w:pPr>
              <w:spacing w:after="0" w:line="240" w:lineRule="auto"/>
              <w:ind w:left="-111" w:right="-105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C048E0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Кубок Московской лиги плавания, </w:t>
            </w:r>
          </w:p>
          <w:p w14:paraId="6A9828FE" w14:textId="50880CCA" w:rsidR="002D2FE6" w:rsidRPr="00C048E0" w:rsidRDefault="002D2FE6" w:rsidP="002D2FE6">
            <w:pPr>
              <w:spacing w:after="0" w:line="240" w:lineRule="auto"/>
              <w:ind w:left="-111" w:right="-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  <w:lang w:eastAsia="en-US"/>
              </w:rPr>
              <w:t>5-й этап</w:t>
            </w:r>
            <w:r w:rsidRPr="00C048E0">
              <w:rPr>
                <w:rFonts w:ascii="Times New Roman" w:hAnsi="Times New Roman"/>
                <w:sz w:val="18"/>
                <w:szCs w:val="18"/>
              </w:rPr>
              <w:t xml:space="preserve"> (ЕКП 61477)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999AC" w14:textId="0E5F8112" w:rsidR="002D2FE6" w:rsidRPr="00C048E0" w:rsidRDefault="002D2FE6" w:rsidP="002D2FE6">
            <w:pPr>
              <w:spacing w:after="0" w:line="240" w:lineRule="auto"/>
              <w:ind w:left="-171" w:right="-14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Региональные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394FEC" w14:textId="00E7414C" w:rsidR="002D2FE6" w:rsidRPr="00C048E0" w:rsidRDefault="002D2FE6" w:rsidP="002D2FE6">
            <w:pPr>
              <w:spacing w:after="0" w:line="240" w:lineRule="auto"/>
              <w:ind w:left="-103" w:right="-13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Старший судья на повороте, отлично</w:t>
            </w:r>
          </w:p>
        </w:tc>
      </w:tr>
      <w:tr w:rsidR="002D2FE6" w:rsidRPr="00C048E0" w14:paraId="34D62DFC" w14:textId="77777777" w:rsidTr="00BF2CF3">
        <w:trPr>
          <w:gridAfter w:val="4"/>
          <w:wAfter w:w="59" w:type="dxa"/>
          <w:trHeight w:val="263"/>
        </w:trPr>
        <w:tc>
          <w:tcPr>
            <w:tcW w:w="1774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2916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Имя</w:t>
            </w:r>
          </w:p>
        </w:tc>
        <w:tc>
          <w:tcPr>
            <w:tcW w:w="2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0DD3" w14:textId="54299715" w:rsidR="002D2FE6" w:rsidRPr="00C24540" w:rsidRDefault="00105283" w:rsidP="002D2F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Сергей</w:t>
            </w:r>
          </w:p>
        </w:tc>
        <w:tc>
          <w:tcPr>
            <w:tcW w:w="2174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59E0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DAE4" w14:textId="77777777" w:rsidR="002D2FE6" w:rsidRPr="00C24540" w:rsidRDefault="002D2FE6" w:rsidP="002D2FE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221B0" w14:textId="3D96BC18" w:rsidR="002D2FE6" w:rsidRPr="00C048E0" w:rsidRDefault="00AF1189" w:rsidP="00AF1189">
            <w:pPr>
              <w:spacing w:after="0"/>
              <w:ind w:left="-55"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12</w:t>
            </w:r>
            <w:r w:rsidR="002D2FE6" w:rsidRPr="00C048E0">
              <w:rPr>
                <w:rFonts w:ascii="Times New Roman" w:hAnsi="Times New Roman"/>
                <w:sz w:val="18"/>
                <w:szCs w:val="18"/>
              </w:rPr>
              <w:t>.12.2023-</w:t>
            </w:r>
            <w:r w:rsidRPr="00C048E0">
              <w:rPr>
                <w:rFonts w:ascii="Times New Roman" w:hAnsi="Times New Roman"/>
                <w:sz w:val="18"/>
                <w:szCs w:val="18"/>
              </w:rPr>
              <w:t>14</w:t>
            </w:r>
            <w:r w:rsidR="002D2FE6" w:rsidRPr="00C048E0">
              <w:rPr>
                <w:rFonts w:ascii="Times New Roman" w:hAnsi="Times New Roman"/>
                <w:sz w:val="18"/>
                <w:szCs w:val="18"/>
              </w:rPr>
              <w:t>.12.2023</w:t>
            </w:r>
          </w:p>
        </w:tc>
        <w:tc>
          <w:tcPr>
            <w:tcW w:w="28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33401" w14:textId="07573EEF" w:rsidR="002D2FE6" w:rsidRPr="00C048E0" w:rsidRDefault="00AF1189" w:rsidP="009C524C">
            <w:pPr>
              <w:pStyle w:val="Default"/>
              <w:ind w:left="-109" w:right="-45"/>
              <w:jc w:val="center"/>
              <w:rPr>
                <w:sz w:val="18"/>
                <w:szCs w:val="18"/>
              </w:rPr>
            </w:pPr>
            <w:r w:rsidRPr="00C048E0">
              <w:rPr>
                <w:sz w:val="18"/>
                <w:szCs w:val="18"/>
              </w:rPr>
              <w:t>Кубок Москвы среди юн. 11-1</w:t>
            </w:r>
            <w:r w:rsidR="00C556CE" w:rsidRPr="00C048E0">
              <w:rPr>
                <w:sz w:val="18"/>
                <w:szCs w:val="18"/>
              </w:rPr>
              <w:t>2</w:t>
            </w:r>
            <w:r w:rsidRPr="00C048E0">
              <w:rPr>
                <w:sz w:val="18"/>
                <w:szCs w:val="18"/>
              </w:rPr>
              <w:t xml:space="preserve"> лет и дев. 9-10 лет</w:t>
            </w:r>
            <w:r w:rsidR="009C524C" w:rsidRPr="00C048E0">
              <w:rPr>
                <w:sz w:val="18"/>
                <w:szCs w:val="18"/>
              </w:rPr>
              <w:t>, ф</w:t>
            </w:r>
            <w:r w:rsidRPr="00C048E0">
              <w:rPr>
                <w:sz w:val="18"/>
                <w:szCs w:val="18"/>
              </w:rPr>
              <w:t>инал (ЕКП 3709)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EE6C0" w14:textId="60E13561" w:rsidR="002D2FE6" w:rsidRPr="00C048E0" w:rsidRDefault="002D2FE6" w:rsidP="002D2FE6">
            <w:pPr>
              <w:spacing w:after="0"/>
              <w:ind w:left="-177" w:right="-14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Региональные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272C2A" w14:textId="3AC9C2E0" w:rsidR="002D2FE6" w:rsidRPr="00C048E0" w:rsidRDefault="002D2FE6" w:rsidP="002D2FE6">
            <w:pPr>
              <w:spacing w:after="0"/>
              <w:ind w:left="-103" w:right="-13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Старший судья на повороте, отлично</w:t>
            </w:r>
          </w:p>
        </w:tc>
      </w:tr>
      <w:tr w:rsidR="002D2FE6" w:rsidRPr="00C048E0" w14:paraId="545B7FCD" w14:textId="77777777" w:rsidTr="00BF2CF3">
        <w:trPr>
          <w:gridAfter w:val="4"/>
          <w:wAfter w:w="59" w:type="dxa"/>
          <w:trHeight w:val="283"/>
        </w:trPr>
        <w:tc>
          <w:tcPr>
            <w:tcW w:w="1774" w:type="dxa"/>
            <w:gridSpan w:val="3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86F8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Отчество</w:t>
            </w:r>
          </w:p>
          <w:p w14:paraId="4A15329F" w14:textId="1575580C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 (при наличии)</w:t>
            </w:r>
          </w:p>
        </w:tc>
        <w:tc>
          <w:tcPr>
            <w:tcW w:w="2148" w:type="dxa"/>
            <w:gridSpan w:val="5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E28B" w14:textId="422EC549" w:rsidR="002D2FE6" w:rsidRPr="00C24540" w:rsidRDefault="00105283" w:rsidP="002D2F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Иванович</w:t>
            </w:r>
          </w:p>
        </w:tc>
        <w:tc>
          <w:tcPr>
            <w:tcW w:w="2174" w:type="dxa"/>
            <w:gridSpan w:val="5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6ADBD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EAD3" w14:textId="7F9D75D9" w:rsidR="002D2FE6" w:rsidRPr="006C36A8" w:rsidRDefault="002D2FE6" w:rsidP="006C36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36A8">
              <w:rPr>
                <w:rFonts w:ascii="Times New Roman" w:hAnsi="Times New Roman"/>
                <w:sz w:val="20"/>
                <w:szCs w:val="20"/>
              </w:rPr>
              <w:t>1</w:t>
            </w:r>
            <w:r w:rsidR="006C36A8" w:rsidRPr="006C36A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7F35" w14:textId="5901C243" w:rsidR="002D2FE6" w:rsidRPr="006C36A8" w:rsidRDefault="002D2FE6" w:rsidP="002D2FE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36A8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711D4C" w14:textId="78464539" w:rsidR="002D2FE6" w:rsidRPr="006C36A8" w:rsidRDefault="002D2FE6" w:rsidP="006C36A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36A8">
              <w:rPr>
                <w:rFonts w:ascii="Times New Roman" w:hAnsi="Times New Roman"/>
                <w:sz w:val="20"/>
                <w:szCs w:val="20"/>
              </w:rPr>
              <w:t>202</w:t>
            </w:r>
            <w:r w:rsidR="006C36A8" w:rsidRPr="006C36A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DCEFE" w14:textId="0485CC24" w:rsidR="002D2FE6" w:rsidRPr="00C048E0" w:rsidRDefault="002D2FE6" w:rsidP="002D2FE6">
            <w:pPr>
              <w:spacing w:after="0"/>
              <w:ind w:left="-54"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09.04.2024-11.04.2024</w:t>
            </w:r>
          </w:p>
        </w:tc>
        <w:tc>
          <w:tcPr>
            <w:tcW w:w="2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AACB4" w14:textId="48F99186" w:rsidR="002D2FE6" w:rsidRPr="00C048E0" w:rsidRDefault="002D2FE6" w:rsidP="009C524C">
            <w:pPr>
              <w:spacing w:after="0"/>
              <w:ind w:left="-62" w:right="-10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 xml:space="preserve">Первенство Москвы </w:t>
            </w:r>
            <w:r w:rsidR="00AF1189" w:rsidRPr="00C048E0">
              <w:rPr>
                <w:rFonts w:ascii="Times New Roman" w:hAnsi="Times New Roman"/>
                <w:sz w:val="18"/>
                <w:szCs w:val="18"/>
              </w:rPr>
              <w:t xml:space="preserve">среди юношей и девушек 11-13 лет </w:t>
            </w:r>
            <w:r w:rsidRPr="00C048E0">
              <w:rPr>
                <w:rFonts w:ascii="Times New Roman" w:hAnsi="Times New Roman"/>
                <w:sz w:val="18"/>
                <w:szCs w:val="18"/>
              </w:rPr>
              <w:t>(ЕКП 62394)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06BB3" w14:textId="29865668" w:rsidR="002D2FE6" w:rsidRPr="00C048E0" w:rsidRDefault="002D2FE6" w:rsidP="002D2FE6">
            <w:pPr>
              <w:spacing w:after="0"/>
              <w:ind w:left="-177" w:right="-14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Региональные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370AAF6" w14:textId="21AD9293" w:rsidR="002D2FE6" w:rsidRPr="00C048E0" w:rsidRDefault="002D2FE6" w:rsidP="002D2FE6">
            <w:pPr>
              <w:spacing w:after="0"/>
              <w:ind w:left="-103" w:right="-13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Судья по технике плавания, отлично</w:t>
            </w:r>
          </w:p>
        </w:tc>
      </w:tr>
      <w:tr w:rsidR="002D2FE6" w:rsidRPr="00C048E0" w14:paraId="7F7C0202" w14:textId="77777777" w:rsidTr="00BF2CF3">
        <w:trPr>
          <w:gridAfter w:val="4"/>
          <w:wAfter w:w="59" w:type="dxa"/>
          <w:trHeight w:val="262"/>
        </w:trPr>
        <w:tc>
          <w:tcPr>
            <w:tcW w:w="1774" w:type="dxa"/>
            <w:gridSpan w:val="3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FA75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Дата рождения</w:t>
            </w:r>
          </w:p>
          <w:p w14:paraId="5185364A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(число, месяц, год)</w:t>
            </w:r>
          </w:p>
        </w:tc>
        <w:tc>
          <w:tcPr>
            <w:tcW w:w="489" w:type="dxa"/>
            <w:gridSpan w:val="2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80A246" w14:textId="652C87DC" w:rsidR="002D2FE6" w:rsidRPr="00C24540" w:rsidRDefault="00105283" w:rsidP="002D2F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631" w:type="dxa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DE5F20" w14:textId="3C2AC897" w:rsidR="002D2FE6" w:rsidRPr="00C24540" w:rsidRDefault="00105283" w:rsidP="002D2F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028" w:type="dxa"/>
            <w:gridSpan w:val="2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F426AB" w14:textId="4693A58C" w:rsidR="002D2FE6" w:rsidRPr="00C24540" w:rsidRDefault="002D2FE6" w:rsidP="00105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540">
              <w:rPr>
                <w:rFonts w:ascii="Times New Roman" w:hAnsi="Times New Roman"/>
                <w:sz w:val="20"/>
                <w:szCs w:val="20"/>
              </w:rPr>
              <w:t>19</w:t>
            </w:r>
            <w:r w:rsidR="00105283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2174" w:type="dxa"/>
            <w:gridSpan w:val="5"/>
            <w:tcBorders>
              <w:top w:val="doub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30BBC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Наименование </w:t>
            </w:r>
          </w:p>
          <w:p w14:paraId="697C3201" w14:textId="7ADC2FCF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вида спорта</w:t>
            </w:r>
          </w:p>
        </w:tc>
        <w:tc>
          <w:tcPr>
            <w:tcW w:w="2551" w:type="dxa"/>
            <w:gridSpan w:val="9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3FEE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C24540">
              <w:rPr>
                <w:rFonts w:ascii="Times New Roman" w:hAnsi="Times New Roman"/>
                <w:b/>
                <w:sz w:val="24"/>
              </w:rPr>
              <w:t>ПЛАВАНИЕ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C790F" w14:textId="018326BC" w:rsidR="002D2FE6" w:rsidRPr="00C048E0" w:rsidRDefault="002D2FE6" w:rsidP="002D2FE6">
            <w:pPr>
              <w:spacing w:after="0" w:line="240" w:lineRule="auto"/>
              <w:ind w:left="-67" w:right="-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14.05.2024-15.05.2024</w:t>
            </w:r>
          </w:p>
        </w:tc>
        <w:tc>
          <w:tcPr>
            <w:tcW w:w="2883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3D07FF" w14:textId="1F71AB74" w:rsidR="002D2FE6" w:rsidRPr="00C048E0" w:rsidRDefault="002D2FE6" w:rsidP="009C524C">
            <w:pPr>
              <w:spacing w:after="0"/>
              <w:ind w:left="-111" w:right="-10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Турнир МГФСО, посвященный Дню Победы (ЕКП 71193)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68896B" w14:textId="66CB3A9C" w:rsidR="002D2FE6" w:rsidRPr="00C048E0" w:rsidRDefault="002D2FE6" w:rsidP="002D2FE6">
            <w:pPr>
              <w:spacing w:after="0" w:line="240" w:lineRule="auto"/>
              <w:ind w:left="-61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Муниципальные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6CA829" w14:textId="1D94643A" w:rsidR="002D2FE6" w:rsidRPr="00C048E0" w:rsidRDefault="002D2FE6" w:rsidP="002D2FE6">
            <w:pPr>
              <w:spacing w:after="0"/>
              <w:ind w:left="-103" w:right="-13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 xml:space="preserve"> Рефери, отлично</w:t>
            </w:r>
          </w:p>
        </w:tc>
      </w:tr>
      <w:tr w:rsidR="002D2FE6" w:rsidRPr="00C048E0" w14:paraId="3336FAF6" w14:textId="77777777" w:rsidTr="00BF2CF3">
        <w:trPr>
          <w:gridAfter w:val="4"/>
          <w:wAfter w:w="59" w:type="dxa"/>
          <w:trHeight w:val="561"/>
        </w:trPr>
        <w:tc>
          <w:tcPr>
            <w:tcW w:w="1774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F8DF" w14:textId="77777777" w:rsidR="002D2FE6" w:rsidRPr="00C24540" w:rsidRDefault="002D2FE6" w:rsidP="002D2FE6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Субъект Российской Федерации</w:t>
            </w:r>
          </w:p>
        </w:tc>
        <w:tc>
          <w:tcPr>
            <w:tcW w:w="2148" w:type="dxa"/>
            <w:gridSpan w:val="5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05162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C537D">
              <w:rPr>
                <w:rFonts w:ascii="Times New Roman" w:hAnsi="Times New Roman"/>
                <w:bCs/>
                <w:sz w:val="20"/>
                <w:szCs w:val="18"/>
              </w:rPr>
              <w:t>Москва</w:t>
            </w:r>
          </w:p>
        </w:tc>
        <w:tc>
          <w:tcPr>
            <w:tcW w:w="2174" w:type="dxa"/>
            <w:gridSpan w:val="5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F1CA7" w14:textId="3BA9C44A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Номер-код вида спорта</w:t>
            </w:r>
          </w:p>
        </w:tc>
        <w:tc>
          <w:tcPr>
            <w:tcW w:w="2551" w:type="dxa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90B1CD7" w14:textId="7777777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</w:rPr>
            </w:pPr>
            <w:r w:rsidRPr="00C24540">
              <w:rPr>
                <w:rFonts w:ascii="Times New Roman" w:hAnsi="Times New Roman"/>
                <w:b/>
                <w:bCs/>
                <w:sz w:val="24"/>
              </w:rPr>
              <w:t>0070001611Я</w:t>
            </w:r>
            <w:r w:rsidRPr="00C24540">
              <w:rPr>
                <w:rFonts w:ascii="Times New Roman" w:hAnsi="Times New Roman"/>
                <w:b/>
                <w:bCs/>
                <w:sz w:val="24"/>
                <w:szCs w:val="18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E4CB5" w14:textId="6788AFAC" w:rsidR="002D2FE6" w:rsidRPr="00C048E0" w:rsidRDefault="002D2FE6" w:rsidP="002D2FE6">
            <w:pPr>
              <w:spacing w:after="0"/>
              <w:ind w:left="-67" w:right="-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 xml:space="preserve">  22.10.2024-25.10.2024</w:t>
            </w:r>
          </w:p>
        </w:tc>
        <w:tc>
          <w:tcPr>
            <w:tcW w:w="28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1851C" w14:textId="01C84EB7" w:rsidR="002D2FE6" w:rsidRPr="00C048E0" w:rsidRDefault="002D2FE6" w:rsidP="009C524C">
            <w:pPr>
              <w:spacing w:after="0"/>
              <w:ind w:left="-111" w:right="-10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Чемпионат Москвы (ЕКП 62713)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C5659" w14:textId="7C806997" w:rsidR="002D2FE6" w:rsidRPr="00C048E0" w:rsidRDefault="002D2FE6" w:rsidP="002D2FE6">
            <w:pPr>
              <w:spacing w:after="0"/>
              <w:ind w:left="-108" w:right="-1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 xml:space="preserve">Межрегиональные 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A993946" w14:textId="655FBF04" w:rsidR="002D2FE6" w:rsidRPr="00C048E0" w:rsidRDefault="002D2FE6" w:rsidP="002D2FE6">
            <w:pPr>
              <w:spacing w:after="0"/>
              <w:ind w:left="-57" w:right="-4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Судья на финише, отлично</w:t>
            </w:r>
          </w:p>
        </w:tc>
      </w:tr>
      <w:tr w:rsidR="002D2FE6" w:rsidRPr="00C048E0" w14:paraId="2903A4BE" w14:textId="77777777" w:rsidTr="00BF2CF3">
        <w:trPr>
          <w:gridAfter w:val="4"/>
          <w:wAfter w:w="59" w:type="dxa"/>
          <w:trHeight w:val="385"/>
        </w:trPr>
        <w:tc>
          <w:tcPr>
            <w:tcW w:w="1774" w:type="dxa"/>
            <w:gridSpan w:val="3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81B8" w14:textId="77FE3AA7" w:rsidR="002D2FE6" w:rsidRPr="00C24540" w:rsidRDefault="002D2FE6" w:rsidP="002D2F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Место работы (учебы), должность</w:t>
            </w:r>
          </w:p>
        </w:tc>
        <w:tc>
          <w:tcPr>
            <w:tcW w:w="2148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010CC" w14:textId="77777777" w:rsidR="000B5EB5" w:rsidRPr="000B5EB5" w:rsidRDefault="000B5EB5" w:rsidP="000B5EB5">
            <w:pPr>
              <w:spacing w:after="0" w:line="240" w:lineRule="auto"/>
              <w:ind w:left="-31" w:right="-10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5EB5">
              <w:rPr>
                <w:rFonts w:ascii="Times New Roman" w:hAnsi="Times New Roman"/>
                <w:sz w:val="18"/>
                <w:szCs w:val="18"/>
              </w:rPr>
              <w:t>ГБУ ДО «МГФСО»,</w:t>
            </w:r>
          </w:p>
          <w:p w14:paraId="45A04809" w14:textId="6411630F" w:rsidR="002D2FE6" w:rsidRPr="00C24540" w:rsidRDefault="000B5EB5" w:rsidP="000B5EB5">
            <w:pPr>
              <w:spacing w:after="0" w:line="240" w:lineRule="auto"/>
              <w:ind w:left="-31" w:right="-109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B5EB5">
              <w:rPr>
                <w:rFonts w:ascii="Times New Roman" w:hAnsi="Times New Roman"/>
                <w:sz w:val="18"/>
                <w:szCs w:val="18"/>
              </w:rPr>
              <w:t>тренер-преподаватель</w:t>
            </w:r>
          </w:p>
        </w:tc>
        <w:tc>
          <w:tcPr>
            <w:tcW w:w="2174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85318" w14:textId="77777777" w:rsidR="002D2FE6" w:rsidRPr="00C24540" w:rsidRDefault="002D2FE6" w:rsidP="002D2FE6">
            <w:pPr>
              <w:spacing w:after="0" w:line="240" w:lineRule="auto"/>
              <w:ind w:left="-102" w:right="-69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C24540">
              <w:rPr>
                <w:rFonts w:ascii="Times New Roman" w:hAnsi="Times New Roman"/>
                <w:bCs/>
                <w:sz w:val="16"/>
                <w:szCs w:val="14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2551" w:type="dxa"/>
            <w:gridSpan w:val="9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19880AF" w14:textId="77777777" w:rsidR="002D2FE6" w:rsidRPr="00C24540" w:rsidRDefault="002D2FE6" w:rsidP="002D2FE6">
            <w:pPr>
              <w:pStyle w:val="Default"/>
              <w:tabs>
                <w:tab w:val="left" w:pos="2570"/>
              </w:tabs>
              <w:ind w:left="-106"/>
              <w:jc w:val="center"/>
              <w:rPr>
                <w:sz w:val="16"/>
                <w:szCs w:val="16"/>
              </w:rPr>
            </w:pPr>
            <w:r w:rsidRPr="00C24540">
              <w:rPr>
                <w:sz w:val="16"/>
                <w:szCs w:val="16"/>
              </w:rPr>
              <w:t>Региональная общественная организация «Федерация плавания города Москвы»</w:t>
            </w:r>
          </w:p>
          <w:p w14:paraId="128D7F8F" w14:textId="77777777" w:rsidR="002D2FE6" w:rsidRPr="00C24540" w:rsidRDefault="002D2FE6" w:rsidP="002D2FE6">
            <w:pPr>
              <w:pStyle w:val="Default"/>
              <w:tabs>
                <w:tab w:val="left" w:pos="2570"/>
              </w:tabs>
              <w:ind w:left="-106"/>
              <w:jc w:val="center"/>
              <w:rPr>
                <w:sz w:val="16"/>
                <w:szCs w:val="16"/>
              </w:rPr>
            </w:pPr>
            <w:r w:rsidRPr="00C24540">
              <w:rPr>
                <w:sz w:val="16"/>
                <w:szCs w:val="16"/>
              </w:rPr>
              <w:t xml:space="preserve">125040, г. Москва, ул. Правды, </w:t>
            </w:r>
          </w:p>
          <w:p w14:paraId="59635D73" w14:textId="77777777" w:rsidR="002D2FE6" w:rsidRPr="00C24540" w:rsidRDefault="002D2FE6" w:rsidP="002D2FE6">
            <w:pPr>
              <w:tabs>
                <w:tab w:val="left" w:pos="2570"/>
              </w:tabs>
              <w:spacing w:after="0" w:line="240" w:lineRule="auto"/>
              <w:ind w:left="-106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4540">
              <w:rPr>
                <w:rFonts w:ascii="Times New Roman" w:hAnsi="Times New Roman"/>
                <w:sz w:val="16"/>
                <w:szCs w:val="16"/>
              </w:rPr>
              <w:t xml:space="preserve">д.8, к.13, пом. </w:t>
            </w:r>
            <w:r w:rsidRPr="00C24540">
              <w:rPr>
                <w:rFonts w:ascii="Times New Roman" w:hAnsi="Times New Roman"/>
                <w:sz w:val="16"/>
                <w:szCs w:val="16"/>
                <w:lang w:val="en-US"/>
              </w:rPr>
              <w:t>XIX</w:t>
            </w:r>
            <w:r w:rsidRPr="00C24540">
              <w:rPr>
                <w:rFonts w:ascii="Times New Roman" w:hAnsi="Times New Roman"/>
                <w:sz w:val="16"/>
                <w:szCs w:val="16"/>
              </w:rPr>
              <w:t>, ч.к.38, офис 613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4F013" w14:textId="613FCD0B" w:rsidR="002D2FE6" w:rsidRPr="00C048E0" w:rsidRDefault="002D2FE6" w:rsidP="002D2FE6">
            <w:pPr>
              <w:spacing w:after="0"/>
              <w:ind w:left="-67" w:right="-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10.12.2024-12.12.2024</w:t>
            </w:r>
          </w:p>
        </w:tc>
        <w:tc>
          <w:tcPr>
            <w:tcW w:w="28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AE6F0" w14:textId="67AA0BCB" w:rsidR="002D2FE6" w:rsidRPr="00C048E0" w:rsidRDefault="002D2FE6" w:rsidP="009C524C">
            <w:pPr>
              <w:spacing w:after="0"/>
              <w:ind w:left="-111" w:right="-10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Кубок Москвы среди юношей и девушек 9-10 лет, финал (ЕКП 3709)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A5D73" w14:textId="0193462A" w:rsidR="002D2FE6" w:rsidRPr="00C048E0" w:rsidRDefault="002D2FE6" w:rsidP="002D2FE6">
            <w:pPr>
              <w:spacing w:after="0" w:line="240" w:lineRule="auto"/>
              <w:ind w:left="-11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Региональные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E003EF" w14:textId="09F75D74" w:rsidR="002D2FE6" w:rsidRPr="00C048E0" w:rsidRDefault="002D2FE6" w:rsidP="002D2FE6">
            <w:pPr>
              <w:spacing w:after="0"/>
              <w:ind w:left="-103" w:right="-13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Старший судья на повороте, отлично</w:t>
            </w:r>
          </w:p>
        </w:tc>
      </w:tr>
      <w:tr w:rsidR="0035091A" w:rsidRPr="00C048E0" w14:paraId="4A54852D" w14:textId="77777777" w:rsidTr="00BF2CF3">
        <w:trPr>
          <w:gridAfter w:val="4"/>
          <w:wAfter w:w="59" w:type="dxa"/>
          <w:trHeight w:val="279"/>
        </w:trPr>
        <w:tc>
          <w:tcPr>
            <w:tcW w:w="1774" w:type="dxa"/>
            <w:gridSpan w:val="3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3DA5A" w14:textId="4BD6516A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</w:p>
        </w:tc>
        <w:tc>
          <w:tcPr>
            <w:tcW w:w="214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6C738E" w14:textId="183B0C18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174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099E5A7" w14:textId="77777777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2551" w:type="dxa"/>
            <w:gridSpan w:val="9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C140F" w14:textId="77777777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A3581" w14:textId="1F9B75ED" w:rsidR="0035091A" w:rsidRPr="00C048E0" w:rsidRDefault="0035091A" w:rsidP="0035091A">
            <w:pPr>
              <w:spacing w:after="0"/>
              <w:ind w:left="-55" w:right="-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 xml:space="preserve">  18.03.2025-21.03.2025</w:t>
            </w:r>
          </w:p>
        </w:tc>
        <w:tc>
          <w:tcPr>
            <w:tcW w:w="28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3563A" w14:textId="2A07BC2C" w:rsidR="0035091A" w:rsidRPr="00C048E0" w:rsidRDefault="0035091A" w:rsidP="009C524C">
            <w:pPr>
              <w:spacing w:after="0"/>
              <w:ind w:left="-62" w:right="-10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Чемпионат Москвы (ЕКП 62189)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FCA09" w14:textId="05CAAADF" w:rsidR="0035091A" w:rsidRPr="00C048E0" w:rsidRDefault="0035091A" w:rsidP="0035091A">
            <w:pPr>
              <w:spacing w:after="0"/>
              <w:ind w:left="-111" w:right="-11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Межрегиональные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D68261" w14:textId="4B09DA0B" w:rsidR="0035091A" w:rsidRPr="00C048E0" w:rsidRDefault="0035091A" w:rsidP="0035091A">
            <w:pPr>
              <w:spacing w:after="0"/>
              <w:ind w:left="-103" w:right="-13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Судья на финише, отлично</w:t>
            </w:r>
          </w:p>
        </w:tc>
      </w:tr>
      <w:tr w:rsidR="0035091A" w:rsidRPr="00C048E0" w14:paraId="612D7532" w14:textId="77777777" w:rsidTr="00BF2CF3">
        <w:trPr>
          <w:gridAfter w:val="4"/>
          <w:wAfter w:w="59" w:type="dxa"/>
          <w:trHeight w:val="485"/>
        </w:trPr>
        <w:tc>
          <w:tcPr>
            <w:tcW w:w="1774" w:type="dxa"/>
            <w:gridSpan w:val="3"/>
            <w:tcBorders>
              <w:top w:val="nil"/>
              <w:left w:val="doub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E6B7C" w14:textId="77777777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Образование</w:t>
            </w:r>
          </w:p>
        </w:tc>
        <w:tc>
          <w:tcPr>
            <w:tcW w:w="2148" w:type="dxa"/>
            <w:gridSpan w:val="5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E5DC5" w14:textId="6C75904C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537D">
              <w:rPr>
                <w:rFonts w:ascii="Times New Roman" w:hAnsi="Times New Roman"/>
                <w:sz w:val="20"/>
                <w:szCs w:val="18"/>
              </w:rPr>
              <w:t>Высшее</w:t>
            </w:r>
          </w:p>
        </w:tc>
        <w:tc>
          <w:tcPr>
            <w:tcW w:w="2174" w:type="dxa"/>
            <w:gridSpan w:val="5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24A12" w14:textId="77777777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Спортивное звание</w:t>
            </w:r>
          </w:p>
          <w:p w14:paraId="168033B9" w14:textId="5CBF295A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(при наличии)</w:t>
            </w:r>
          </w:p>
        </w:tc>
        <w:tc>
          <w:tcPr>
            <w:tcW w:w="2551" w:type="dxa"/>
            <w:gridSpan w:val="9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4CFBED" w14:textId="77777777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8405" w14:textId="5152F5CE" w:rsidR="0035091A" w:rsidRPr="00C048E0" w:rsidRDefault="0035091A" w:rsidP="0035091A">
            <w:pPr>
              <w:spacing w:after="100" w:afterAutospacing="1"/>
              <w:ind w:left="-67" w:right="-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23.04.2025-25.04.2025</w:t>
            </w:r>
          </w:p>
        </w:tc>
        <w:tc>
          <w:tcPr>
            <w:tcW w:w="2883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162C52" w14:textId="76ACB3FA" w:rsidR="0035091A" w:rsidRPr="00C048E0" w:rsidRDefault="0035091A" w:rsidP="009C524C">
            <w:pPr>
              <w:spacing w:after="0"/>
              <w:ind w:left="-62" w:right="-10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Московский турнир «Весенние старты» (ЕКП 13520)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AF3428" w14:textId="5A817D59" w:rsidR="0035091A" w:rsidRPr="00C048E0" w:rsidRDefault="0035091A" w:rsidP="003509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Региональные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right w:val="double" w:sz="6" w:space="0" w:color="auto"/>
            </w:tcBorders>
            <w:shd w:val="clear" w:color="auto" w:fill="auto"/>
            <w:vAlign w:val="center"/>
          </w:tcPr>
          <w:p w14:paraId="7670D1CC" w14:textId="34B29F2B" w:rsidR="0035091A" w:rsidRPr="00C048E0" w:rsidRDefault="0035091A" w:rsidP="0035091A">
            <w:pPr>
              <w:spacing w:after="0"/>
              <w:ind w:left="-108" w:right="-13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Судья по технике плавания, отлично</w:t>
            </w:r>
          </w:p>
        </w:tc>
      </w:tr>
      <w:tr w:rsidR="0035091A" w:rsidRPr="00A81EC5" w14:paraId="718DF031" w14:textId="77777777" w:rsidTr="00BF2CF3">
        <w:trPr>
          <w:gridAfter w:val="3"/>
          <w:wAfter w:w="49" w:type="dxa"/>
          <w:trHeight w:val="340"/>
        </w:trPr>
        <w:tc>
          <w:tcPr>
            <w:tcW w:w="6096" w:type="dxa"/>
            <w:gridSpan w:val="13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7ABDC2" w14:textId="45FFE3A6" w:rsidR="0035091A" w:rsidRPr="00C24540" w:rsidRDefault="0035091A" w:rsidP="003509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4540">
              <w:rPr>
                <w:rFonts w:ascii="Times New Roman" w:hAnsi="Times New Roman"/>
                <w:sz w:val="18"/>
                <w:szCs w:val="18"/>
              </w:rPr>
              <w:t>Участие в теоретических занятиях, сдача нормативов по физической подготовке, сдача квалификационного зачета, прохождение аттестации</w:t>
            </w:r>
          </w:p>
        </w:tc>
        <w:tc>
          <w:tcPr>
            <w:tcW w:w="1663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D3365" w14:textId="77777777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6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 xml:space="preserve">Дата </w:t>
            </w:r>
          </w:p>
          <w:p w14:paraId="43B39531" w14:textId="4F39663C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(число, месяц, год)</w:t>
            </w:r>
          </w:p>
        </w:tc>
        <w:tc>
          <w:tcPr>
            <w:tcW w:w="88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6F5D47" w14:textId="6813DCA4" w:rsidR="0035091A" w:rsidRPr="00C24540" w:rsidRDefault="0035091A" w:rsidP="0035091A">
            <w:pPr>
              <w:spacing w:after="0" w:line="240" w:lineRule="auto"/>
              <w:ind w:left="-214" w:right="-151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bCs/>
                <w:sz w:val="18"/>
                <w:szCs w:val="16"/>
              </w:rPr>
              <w:t>Оценка</w:t>
            </w: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5CE2" w14:textId="31449BDD" w:rsidR="0035091A" w:rsidRPr="00C048E0" w:rsidRDefault="0035091A" w:rsidP="0035091A">
            <w:pPr>
              <w:spacing w:after="0" w:line="240" w:lineRule="auto"/>
              <w:ind w:left="-55" w:right="-2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17.05.2025-18.05.2025</w:t>
            </w:r>
          </w:p>
        </w:tc>
        <w:tc>
          <w:tcPr>
            <w:tcW w:w="287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6A7599" w14:textId="301C2BC7" w:rsidR="0035091A" w:rsidRPr="00C048E0" w:rsidRDefault="0035091A" w:rsidP="0035091A">
            <w:pPr>
              <w:spacing w:after="0"/>
              <w:ind w:left="-66" w:right="-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Первенство МГФСО, посвященное Дню Победы (ЕКП 71193)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2E38FC" w14:textId="43C83780" w:rsidR="0035091A" w:rsidRPr="00C048E0" w:rsidRDefault="0035091A" w:rsidP="0035091A">
            <w:pPr>
              <w:spacing w:after="0"/>
              <w:ind w:left="-111" w:right="-11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Муниципальные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right w:val="double" w:sz="6" w:space="0" w:color="auto"/>
            </w:tcBorders>
            <w:shd w:val="clear" w:color="auto" w:fill="auto"/>
            <w:vAlign w:val="center"/>
          </w:tcPr>
          <w:p w14:paraId="3C4D038C" w14:textId="73060AE7" w:rsidR="0035091A" w:rsidRPr="00C048E0" w:rsidRDefault="0035091A" w:rsidP="0035091A">
            <w:pPr>
              <w:spacing w:after="0"/>
              <w:ind w:left="-108" w:right="-35"/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C048E0">
              <w:rPr>
                <w:rFonts w:ascii="Times New Roman" w:hAnsi="Times New Roman"/>
                <w:sz w:val="18"/>
                <w:szCs w:val="18"/>
              </w:rPr>
              <w:t>Рефери, отлично</w:t>
            </w:r>
          </w:p>
        </w:tc>
      </w:tr>
      <w:tr w:rsidR="0035091A" w:rsidRPr="00A81EC5" w14:paraId="1CF66896" w14:textId="77777777" w:rsidTr="00BF2CF3">
        <w:trPr>
          <w:gridAfter w:val="3"/>
          <w:wAfter w:w="49" w:type="dxa"/>
          <w:trHeight w:val="331"/>
        </w:trPr>
        <w:tc>
          <w:tcPr>
            <w:tcW w:w="6096" w:type="dxa"/>
            <w:gridSpan w:val="1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3F9A10" w14:textId="3BF88325" w:rsidR="0035091A" w:rsidRPr="00C24540" w:rsidRDefault="0035091A" w:rsidP="003509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4540">
              <w:rPr>
                <w:rFonts w:ascii="Times New Roman" w:hAnsi="Times New Roman"/>
                <w:sz w:val="18"/>
                <w:szCs w:val="18"/>
              </w:rPr>
              <w:t>1.  Московский семинар спортивных судей по плаванию (участник)</w:t>
            </w:r>
            <w:r w:rsidR="00BF2CF3">
              <w:rPr>
                <w:rFonts w:ascii="Times New Roman" w:hAnsi="Times New Roman"/>
                <w:sz w:val="18"/>
                <w:szCs w:val="18"/>
              </w:rPr>
              <w:t>, 8 часов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609F0" w14:textId="792D6631" w:rsidR="0035091A" w:rsidRPr="00C24540" w:rsidRDefault="0035091A" w:rsidP="0035091A">
            <w:pPr>
              <w:spacing w:after="0" w:line="240" w:lineRule="auto"/>
              <w:ind w:left="-103" w:right="-103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sz w:val="18"/>
                <w:szCs w:val="20"/>
              </w:rPr>
              <w:t>14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829E1" w14:textId="5DB64F26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sz w:val="18"/>
                <w:szCs w:val="20"/>
              </w:rPr>
              <w:t>02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B99F2" w14:textId="36074DA1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sz w:val="18"/>
                <w:szCs w:val="20"/>
              </w:rPr>
              <w:t>2024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BDA079" w14:textId="47CBE547" w:rsidR="0035091A" w:rsidRPr="00C24540" w:rsidRDefault="0035091A" w:rsidP="0035091A">
            <w:pPr>
              <w:spacing w:after="0" w:line="240" w:lineRule="auto"/>
              <w:ind w:left="-72" w:right="-111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38" w:type="dxa"/>
            <w:gridSpan w:val="3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20758" w14:textId="582001C8" w:rsidR="0035091A" w:rsidRPr="003002AD" w:rsidRDefault="0035091A" w:rsidP="0035091A">
            <w:pPr>
              <w:spacing w:after="0" w:line="240" w:lineRule="auto"/>
              <w:ind w:left="-55" w:right="-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02AD">
              <w:rPr>
                <w:rFonts w:ascii="Times New Roman" w:hAnsi="Times New Roman"/>
                <w:sz w:val="18"/>
                <w:szCs w:val="18"/>
              </w:rPr>
              <w:t>20.05.2025-23.05.2025</w:t>
            </w:r>
          </w:p>
        </w:tc>
        <w:tc>
          <w:tcPr>
            <w:tcW w:w="287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A07616" w14:textId="5EF13EB4" w:rsidR="0035091A" w:rsidRPr="003002AD" w:rsidRDefault="0035091A" w:rsidP="009C524C">
            <w:pPr>
              <w:spacing w:after="0"/>
              <w:ind w:left="-71" w:right="-11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02AD">
              <w:rPr>
                <w:rFonts w:ascii="Times New Roman" w:hAnsi="Times New Roman"/>
                <w:sz w:val="18"/>
                <w:szCs w:val="18"/>
              </w:rPr>
              <w:t>Кубок Москвы (ЕКП 62707)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DF0FE4" w14:textId="67FF728E" w:rsidR="0035091A" w:rsidRPr="003002AD" w:rsidRDefault="0035091A" w:rsidP="003509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02AD">
              <w:rPr>
                <w:rFonts w:ascii="Times New Roman" w:hAnsi="Times New Roman"/>
                <w:sz w:val="18"/>
                <w:szCs w:val="18"/>
              </w:rPr>
              <w:t>Региональные</w:t>
            </w:r>
          </w:p>
        </w:tc>
        <w:tc>
          <w:tcPr>
            <w:tcW w:w="1632" w:type="dxa"/>
            <w:gridSpan w:val="2"/>
            <w:vMerge w:val="restart"/>
            <w:tcBorders>
              <w:top w:val="single" w:sz="4" w:space="0" w:color="auto"/>
              <w:left w:val="nil"/>
              <w:right w:val="double" w:sz="6" w:space="0" w:color="auto"/>
            </w:tcBorders>
            <w:shd w:val="clear" w:color="auto" w:fill="auto"/>
            <w:vAlign w:val="center"/>
          </w:tcPr>
          <w:p w14:paraId="37719F3B" w14:textId="4DDA9265" w:rsidR="0035091A" w:rsidRPr="003002AD" w:rsidRDefault="0035091A" w:rsidP="0035091A">
            <w:pPr>
              <w:spacing w:after="0"/>
              <w:ind w:left="-108" w:right="-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02AD">
              <w:rPr>
                <w:rFonts w:ascii="Times New Roman" w:hAnsi="Times New Roman"/>
                <w:sz w:val="18"/>
                <w:szCs w:val="18"/>
              </w:rPr>
              <w:t>Судья на повороте, отлично</w:t>
            </w:r>
          </w:p>
        </w:tc>
      </w:tr>
      <w:tr w:rsidR="00427BA0" w:rsidRPr="00A81EC5" w14:paraId="14473347" w14:textId="77777777" w:rsidTr="00BF2CF3">
        <w:trPr>
          <w:gridAfter w:val="3"/>
          <w:wAfter w:w="49" w:type="dxa"/>
          <w:trHeight w:val="280"/>
        </w:trPr>
        <w:tc>
          <w:tcPr>
            <w:tcW w:w="6096" w:type="dxa"/>
            <w:gridSpan w:val="1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86BA54" w14:textId="346DB7DF" w:rsidR="00427BA0" w:rsidRPr="00C24540" w:rsidRDefault="00427BA0" w:rsidP="00427B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4540">
              <w:rPr>
                <w:rFonts w:ascii="Times New Roman" w:hAnsi="Times New Roman"/>
                <w:sz w:val="18"/>
                <w:szCs w:val="18"/>
              </w:rPr>
              <w:t>2.  Московский семинар спортивных судей по плаванию (участник)</w:t>
            </w:r>
            <w:r w:rsidR="00BF2CF3">
              <w:rPr>
                <w:rFonts w:ascii="Times New Roman" w:hAnsi="Times New Roman"/>
                <w:sz w:val="18"/>
                <w:szCs w:val="18"/>
              </w:rPr>
              <w:t>, 8 часов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6ED01" w14:textId="18970DD8" w:rsidR="00427BA0" w:rsidRPr="00C24540" w:rsidRDefault="00427BA0" w:rsidP="00427B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sz w:val="18"/>
                <w:szCs w:val="20"/>
              </w:rPr>
              <w:t>12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EF397" w14:textId="140F09BE" w:rsidR="00427BA0" w:rsidRPr="00C24540" w:rsidRDefault="00427BA0" w:rsidP="00427B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sz w:val="18"/>
                <w:szCs w:val="20"/>
              </w:rPr>
              <w:t>02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3B27B" w14:textId="32A447F0" w:rsidR="00427BA0" w:rsidRPr="00C24540" w:rsidRDefault="00427BA0" w:rsidP="00427B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sz w:val="18"/>
                <w:szCs w:val="20"/>
              </w:rPr>
              <w:t>2025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531596" w14:textId="7427AF87" w:rsidR="00427BA0" w:rsidRPr="00C24540" w:rsidRDefault="00427BA0" w:rsidP="00216B14">
            <w:pPr>
              <w:spacing w:after="0" w:line="240" w:lineRule="auto"/>
              <w:ind w:left="-72" w:right="-111"/>
              <w:jc w:val="center"/>
              <w:rPr>
                <w:rFonts w:ascii="Times New Roman" w:hAnsi="Times New Roman"/>
                <w:sz w:val="18"/>
                <w:szCs w:val="20"/>
              </w:rPr>
            </w:pPr>
            <w:bookmarkStart w:id="0" w:name="_GoBack"/>
            <w:bookmarkEnd w:id="0"/>
          </w:p>
        </w:tc>
        <w:tc>
          <w:tcPr>
            <w:tcW w:w="1238" w:type="dxa"/>
            <w:gridSpan w:val="3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13D3" w14:textId="0C40E7D1" w:rsidR="00427BA0" w:rsidRPr="00C24540" w:rsidRDefault="00427BA0" w:rsidP="00427BA0">
            <w:pPr>
              <w:spacing w:after="0" w:line="240" w:lineRule="auto"/>
              <w:ind w:right="-16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57AEB" w14:textId="45348E39" w:rsidR="00427BA0" w:rsidRPr="00C24540" w:rsidRDefault="00427BA0" w:rsidP="00427BA0">
            <w:pPr>
              <w:spacing w:after="0"/>
              <w:ind w:left="-111" w:right="-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9471C" w14:textId="10C0882B" w:rsidR="00427BA0" w:rsidRPr="00C24540" w:rsidRDefault="00427BA0" w:rsidP="00427B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69F0C9" w14:textId="6AB73030" w:rsidR="00427BA0" w:rsidRPr="00C24540" w:rsidRDefault="00427BA0" w:rsidP="00427B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5091A" w:rsidRPr="00A81EC5" w14:paraId="01996FB9" w14:textId="77777777" w:rsidTr="00BF2CF3">
        <w:trPr>
          <w:gridAfter w:val="3"/>
          <w:wAfter w:w="49" w:type="dxa"/>
          <w:trHeight w:val="277"/>
        </w:trPr>
        <w:tc>
          <w:tcPr>
            <w:tcW w:w="6096" w:type="dxa"/>
            <w:gridSpan w:val="1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3535" w14:textId="4918FA72" w:rsidR="0035091A" w:rsidRPr="00C24540" w:rsidRDefault="0035091A" w:rsidP="003509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4540">
              <w:rPr>
                <w:rFonts w:ascii="Times New Roman" w:hAnsi="Times New Roman"/>
                <w:sz w:val="18"/>
                <w:szCs w:val="18"/>
              </w:rPr>
              <w:t>3.  Московский семинар спортивных судей по плаванию (лектор)</w:t>
            </w:r>
            <w:r w:rsidR="00BF2CF3">
              <w:rPr>
                <w:rFonts w:ascii="Times New Roman" w:hAnsi="Times New Roman"/>
                <w:sz w:val="18"/>
                <w:szCs w:val="18"/>
              </w:rPr>
              <w:t>, 2 часа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01948" w14:textId="137F3682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sz w:val="18"/>
              </w:rPr>
              <w:t>26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6AFA1" w14:textId="125ACFDA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9079" w14:textId="40E4A1A2" w:rsidR="0035091A" w:rsidRPr="00C24540" w:rsidRDefault="0035091A" w:rsidP="00350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24540">
              <w:rPr>
                <w:rFonts w:ascii="Times New Roman" w:hAnsi="Times New Roman"/>
                <w:sz w:val="18"/>
              </w:rPr>
              <w:t>2025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AF5BC1" w14:textId="3185CCF9" w:rsidR="0035091A" w:rsidRPr="00C24540" w:rsidRDefault="0035091A" w:rsidP="0035091A">
            <w:pPr>
              <w:spacing w:after="0" w:line="240" w:lineRule="auto"/>
              <w:ind w:left="-119" w:right="-151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38" w:type="dxa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E73B" w14:textId="3A565D33" w:rsidR="0035091A" w:rsidRPr="00C24540" w:rsidRDefault="0035091A" w:rsidP="0035091A">
            <w:pPr>
              <w:spacing w:after="0" w:line="240" w:lineRule="auto"/>
              <w:ind w:left="-67" w:right="-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6C6C2" w14:textId="0666521C" w:rsidR="0035091A" w:rsidRPr="00C24540" w:rsidRDefault="0035091A" w:rsidP="00091BD5">
            <w:pPr>
              <w:spacing w:after="0"/>
              <w:ind w:firstLine="28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3D1ED" w14:textId="659D9F04" w:rsidR="0035091A" w:rsidRPr="00C24540" w:rsidRDefault="0035091A" w:rsidP="0035091A">
            <w:pPr>
              <w:spacing w:after="0"/>
              <w:ind w:left="-177" w:right="-14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6493595" w14:textId="62A16B48" w:rsidR="0035091A" w:rsidRPr="00C24540" w:rsidRDefault="0035091A" w:rsidP="0035091A">
            <w:pPr>
              <w:spacing w:after="0" w:line="240" w:lineRule="auto"/>
              <w:ind w:left="-103" w:right="-13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31055" w:rsidRPr="00A81EC5" w14:paraId="26F20A4E" w14:textId="77777777" w:rsidTr="00BF2CF3">
        <w:trPr>
          <w:gridAfter w:val="3"/>
          <w:wAfter w:w="49" w:type="dxa"/>
          <w:trHeight w:val="340"/>
        </w:trPr>
        <w:tc>
          <w:tcPr>
            <w:tcW w:w="6096" w:type="dxa"/>
            <w:gridSpan w:val="13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8D596" w14:textId="5594385A" w:rsidR="00A31055" w:rsidRPr="00C24540" w:rsidRDefault="00207807" w:rsidP="000656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4540">
              <w:rPr>
                <w:rFonts w:ascii="Times New Roman" w:hAnsi="Times New Roman"/>
                <w:sz w:val="18"/>
                <w:szCs w:val="18"/>
              </w:rPr>
              <w:t>4</w:t>
            </w:r>
            <w:r w:rsidR="00A31055" w:rsidRPr="00C24540">
              <w:rPr>
                <w:rFonts w:ascii="Times New Roman" w:hAnsi="Times New Roman"/>
                <w:sz w:val="18"/>
                <w:szCs w:val="18"/>
              </w:rPr>
              <w:t>.</w:t>
            </w:r>
            <w:r w:rsidRPr="00C2454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31055" w:rsidRPr="00C24540">
              <w:rPr>
                <w:rFonts w:ascii="Times New Roman" w:hAnsi="Times New Roman"/>
                <w:sz w:val="18"/>
                <w:szCs w:val="18"/>
              </w:rPr>
              <w:t>Сда</w:t>
            </w:r>
            <w:r w:rsidR="00065669">
              <w:rPr>
                <w:rFonts w:ascii="Times New Roman" w:hAnsi="Times New Roman"/>
                <w:sz w:val="18"/>
                <w:szCs w:val="18"/>
              </w:rPr>
              <w:t>н квалификационный зачет</w:t>
            </w:r>
            <w:r w:rsidR="00A31055" w:rsidRPr="00C2454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CD9C" w14:textId="6024EF21" w:rsidR="00A31055" w:rsidRPr="00C24540" w:rsidRDefault="00B463FB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AA5B9" w14:textId="2B73ABEF" w:rsidR="00A31055" w:rsidRPr="00C24540" w:rsidRDefault="00A31055" w:rsidP="00B463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C24540">
              <w:rPr>
                <w:rFonts w:ascii="Times New Roman" w:hAnsi="Times New Roman"/>
                <w:sz w:val="18"/>
                <w:szCs w:val="20"/>
              </w:rPr>
              <w:t>0</w:t>
            </w:r>
            <w:r w:rsidR="00B463FB"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4920F" w14:textId="42CD0324" w:rsidR="00A31055" w:rsidRPr="00C2454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C24540">
              <w:rPr>
                <w:rFonts w:ascii="Times New Roman" w:hAnsi="Times New Roman"/>
                <w:sz w:val="18"/>
                <w:szCs w:val="20"/>
              </w:rPr>
              <w:t>202</w:t>
            </w:r>
            <w:r w:rsidR="00501765" w:rsidRPr="00C24540">
              <w:rPr>
                <w:rFonts w:ascii="Times New Roman" w:hAnsi="Times New Roman"/>
                <w:sz w:val="18"/>
                <w:szCs w:val="20"/>
              </w:rPr>
              <w:t>5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5B6419D9" w14:textId="57C9097E" w:rsidR="00A31055" w:rsidRPr="00C24540" w:rsidRDefault="00501765" w:rsidP="00501765">
            <w:pPr>
              <w:spacing w:after="0" w:line="240" w:lineRule="auto"/>
              <w:ind w:left="-72" w:right="-111"/>
              <w:jc w:val="center"/>
              <w:rPr>
                <w:rFonts w:ascii="Times New Roman" w:hAnsi="Times New Roman"/>
                <w:sz w:val="18"/>
              </w:rPr>
            </w:pPr>
            <w:r w:rsidRPr="00C24540">
              <w:rPr>
                <w:rFonts w:ascii="Times New Roman" w:hAnsi="Times New Roman"/>
                <w:sz w:val="18"/>
              </w:rPr>
              <w:t>Х</w:t>
            </w:r>
            <w:r w:rsidR="00A31055" w:rsidRPr="00C24540">
              <w:rPr>
                <w:rFonts w:ascii="Times New Roman" w:hAnsi="Times New Roman"/>
                <w:sz w:val="18"/>
              </w:rPr>
              <w:t>орошо</w:t>
            </w:r>
            <w:r w:rsidRPr="00C24540">
              <w:rPr>
                <w:rFonts w:ascii="Times New Roman" w:hAnsi="Times New Roman"/>
                <w:sz w:val="18"/>
              </w:rPr>
              <w:t xml:space="preserve"> (</w:t>
            </w:r>
            <w:r w:rsidR="00207807" w:rsidRPr="00C24540">
              <w:rPr>
                <w:rFonts w:ascii="Times New Roman" w:hAnsi="Times New Roman"/>
                <w:sz w:val="18"/>
              </w:rPr>
              <w:t>83</w:t>
            </w:r>
            <w:r w:rsidRPr="00C24540">
              <w:rPr>
                <w:rFonts w:ascii="Times New Roman" w:hAnsi="Times New Roman"/>
                <w:sz w:val="18"/>
              </w:rPr>
              <w:t>%)</w:t>
            </w:r>
          </w:p>
        </w:tc>
        <w:tc>
          <w:tcPr>
            <w:tcW w:w="1238" w:type="dxa"/>
            <w:gridSpan w:val="3"/>
            <w:vMerge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06FDA" w14:textId="77777777" w:rsidR="00A31055" w:rsidRPr="00C24540" w:rsidRDefault="00A31055" w:rsidP="00A31055">
            <w:pPr>
              <w:spacing w:after="0" w:line="240" w:lineRule="auto"/>
              <w:ind w:left="-209" w:right="-107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3" w:type="dxa"/>
            <w:gridSpan w:val="4"/>
            <w:vMerge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C5C1" w14:textId="77777777" w:rsidR="00A31055" w:rsidRPr="00C2454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vMerge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427F" w14:textId="77777777" w:rsidR="00A31055" w:rsidRPr="00C2454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2" w:type="dxa"/>
            <w:gridSpan w:val="2"/>
            <w:vMerge/>
            <w:tcBorders>
              <w:top w:val="single" w:sz="4" w:space="0" w:color="auto"/>
              <w:left w:val="nil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5DE39E" w14:textId="77777777" w:rsidR="00A31055" w:rsidRPr="00C2454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1055" w:rsidRPr="00A81EC5" w14:paraId="3E16B4C7" w14:textId="77777777" w:rsidTr="00C048E0">
        <w:trPr>
          <w:gridAfter w:val="3"/>
          <w:wAfter w:w="49" w:type="dxa"/>
          <w:trHeight w:hRule="exact" w:val="348"/>
        </w:trPr>
        <w:tc>
          <w:tcPr>
            <w:tcW w:w="7759" w:type="dxa"/>
            <w:gridSpan w:val="2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13BF" w14:textId="5A9B5E16" w:rsidR="00A31055" w:rsidRPr="00C2454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0"/>
              </w:rPr>
            </w:pP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>Региональная общественная организация «Федерация плавания города Москвы»</w:t>
            </w:r>
          </w:p>
        </w:tc>
        <w:tc>
          <w:tcPr>
            <w:tcW w:w="8190" w:type="dxa"/>
            <w:gridSpan w:val="15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2B2B7AE7" w14:textId="6E489DFA" w:rsidR="00A31055" w:rsidRPr="00C24540" w:rsidRDefault="00A31055" w:rsidP="00A31055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>Департамент спорта города Москвы</w:t>
            </w:r>
          </w:p>
        </w:tc>
      </w:tr>
      <w:tr w:rsidR="00A31055" w:rsidRPr="00A81EC5" w14:paraId="0851F595" w14:textId="77777777" w:rsidTr="00C048E0">
        <w:trPr>
          <w:gridAfter w:val="3"/>
          <w:wAfter w:w="49" w:type="dxa"/>
          <w:trHeight w:val="509"/>
        </w:trPr>
        <w:tc>
          <w:tcPr>
            <w:tcW w:w="7759" w:type="dxa"/>
            <w:gridSpan w:val="20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079CB54E" w14:textId="77777777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10"/>
              </w:rPr>
            </w:pPr>
          </w:p>
          <w:p w14:paraId="73605EC2" w14:textId="77777777" w:rsidR="00A31055" w:rsidRPr="005C6C2B" w:rsidRDefault="00A31055" w:rsidP="00A31055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16"/>
                <w:szCs w:val="20"/>
              </w:rPr>
            </w:pPr>
          </w:p>
          <w:p w14:paraId="7DD93D5B" w14:textId="77777777" w:rsidR="003B492B" w:rsidRPr="00C24540" w:rsidRDefault="003B492B" w:rsidP="00A31055">
            <w:pPr>
              <w:spacing w:after="0" w:line="240" w:lineRule="auto"/>
              <w:ind w:right="-108"/>
              <w:rPr>
                <w:rFonts w:ascii="Times New Roman" w:hAnsi="Times New Roman"/>
                <w:bCs/>
              </w:rPr>
            </w:pPr>
          </w:p>
          <w:p w14:paraId="4ABAF656" w14:textId="138559F8" w:rsidR="00A31055" w:rsidRPr="00C24540" w:rsidRDefault="00A31055" w:rsidP="00A31055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540">
              <w:rPr>
                <w:rFonts w:ascii="Times New Roman" w:hAnsi="Times New Roman"/>
                <w:bCs/>
              </w:rPr>
              <w:t>Президент</w:t>
            </w: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   __________________   Е.Е.Коротышкин</w:t>
            </w:r>
          </w:p>
          <w:p w14:paraId="01D59DD8" w14:textId="7D11996A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1481D01A" w14:textId="77777777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B150942" w14:textId="04C59262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>Ответственный исполнитель                            _________________   Н.Ф.Ишимова</w:t>
            </w:r>
          </w:p>
          <w:p w14:paraId="7111319A" w14:textId="77777777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099DF42" w14:textId="3C8EFE1A" w:rsidR="00A31055" w:rsidRPr="00C24540" w:rsidRDefault="00942DF4" w:rsidP="00A31055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Дата: 2</w:t>
            </w:r>
            <w:r w:rsidR="00091BD5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.07.2025</w:t>
            </w:r>
            <w:r w:rsidR="00A31055"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F88A777" w14:textId="0DE28D1C" w:rsidR="00A31055" w:rsidRPr="00C24540" w:rsidRDefault="00A31055" w:rsidP="00A31055">
            <w:pPr>
              <w:spacing w:after="0" w:line="240" w:lineRule="auto"/>
              <w:ind w:right="515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        </w:t>
            </w:r>
            <w:r w:rsidR="00942DF4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</w:t>
            </w: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      </w:t>
            </w:r>
            <w:r w:rsidR="00942DF4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</w:t>
            </w: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  МП</w:t>
            </w:r>
          </w:p>
          <w:p w14:paraId="598A3846" w14:textId="1AC4EB6E" w:rsidR="00A31055" w:rsidRPr="00C24540" w:rsidRDefault="00A31055" w:rsidP="00A31055">
            <w:pPr>
              <w:spacing w:after="0" w:line="240" w:lineRule="auto"/>
              <w:ind w:right="515"/>
              <w:rPr>
                <w:rFonts w:ascii="Times New Roman" w:hAnsi="Times New Roman"/>
                <w:bCs/>
              </w:rPr>
            </w:pPr>
          </w:p>
        </w:tc>
        <w:tc>
          <w:tcPr>
            <w:tcW w:w="8190" w:type="dxa"/>
            <w:gridSpan w:val="15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14:paraId="343C0B3D" w14:textId="77777777" w:rsidR="00A31055" w:rsidRPr="00C24540" w:rsidRDefault="00A31055" w:rsidP="00A3105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3326CF7" w14:textId="77777777" w:rsidR="00A31055" w:rsidRPr="00C24540" w:rsidRDefault="00A31055" w:rsidP="00A31055">
            <w:pPr>
              <w:spacing w:after="0"/>
              <w:rPr>
                <w:rFonts w:ascii="Times New Roman" w:hAnsi="Times New Roman"/>
                <w:bCs/>
                <w:sz w:val="16"/>
                <w:szCs w:val="20"/>
              </w:rPr>
            </w:pPr>
          </w:p>
          <w:p w14:paraId="3B0C908A" w14:textId="7E8804F0" w:rsidR="00A31055" w:rsidRPr="00C24540" w:rsidRDefault="00A31055" w:rsidP="00A3105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___________________________________________________________  </w:t>
            </w:r>
          </w:p>
          <w:p w14:paraId="6C11DE90" w14:textId="55674486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    Должность                                                 </w:t>
            </w:r>
            <w:proofErr w:type="gramStart"/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   (</w:t>
            </w:r>
            <w:proofErr w:type="gramEnd"/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Фамилия, инициалы)                                                      </w:t>
            </w:r>
          </w:p>
          <w:p w14:paraId="71166217" w14:textId="77777777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4455AE8" w14:textId="6B5769DE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>Подпись        _____</w:t>
            </w:r>
            <w:r w:rsidR="003B492B" w:rsidRPr="00C24540">
              <w:rPr>
                <w:rFonts w:ascii="Times New Roman" w:hAnsi="Times New Roman"/>
                <w:bCs/>
                <w:sz w:val="20"/>
                <w:szCs w:val="20"/>
              </w:rPr>
              <w:t>__</w:t>
            </w: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_______________                                                                          </w:t>
            </w:r>
          </w:p>
          <w:p w14:paraId="61CD4D50" w14:textId="77777777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80469A3" w14:textId="69F017C0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Дата              ______________________                                                                                                             </w:t>
            </w:r>
          </w:p>
          <w:p w14:paraId="74BCC156" w14:textId="09C8924A" w:rsidR="00A31055" w:rsidRPr="00C24540" w:rsidRDefault="00A31055" w:rsidP="00A3105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14"/>
              </w:rPr>
            </w:pPr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(число, месяц, </w:t>
            </w:r>
            <w:proofErr w:type="gramStart"/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год)   </w:t>
            </w:r>
            <w:proofErr w:type="gramEnd"/>
            <w:r w:rsidRPr="00C24540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                      МП                      </w:t>
            </w:r>
          </w:p>
        </w:tc>
      </w:tr>
      <w:tr w:rsidR="00A31055" w:rsidRPr="00A81EC5" w14:paraId="4469B435" w14:textId="77777777" w:rsidTr="00080EDA">
        <w:trPr>
          <w:gridAfter w:val="3"/>
          <w:wAfter w:w="49" w:type="dxa"/>
          <w:trHeight w:val="1715"/>
        </w:trPr>
        <w:tc>
          <w:tcPr>
            <w:tcW w:w="7759" w:type="dxa"/>
            <w:gridSpan w:val="20"/>
            <w:vMerge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719FD" w14:textId="77777777" w:rsidR="00A31055" w:rsidRPr="00A81EC5" w:rsidRDefault="00A31055" w:rsidP="00A3105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190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01BCD5FB" w14:textId="77777777" w:rsidR="00A31055" w:rsidRPr="00A81EC5" w:rsidRDefault="00A31055" w:rsidP="00A3105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31055" w14:paraId="4A19DF75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wBefore w:w="23" w:type="dxa"/>
          <w:trHeight w:val="258"/>
        </w:trPr>
        <w:tc>
          <w:tcPr>
            <w:tcW w:w="7594" w:type="dxa"/>
            <w:gridSpan w:val="17"/>
            <w:vMerge w:val="restart"/>
            <w:tcBorders>
              <w:top w:val="triple" w:sz="1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6EB618ED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  <w:lastRenderedPageBreak/>
              <w:t xml:space="preserve">КАРТОЧКА УЧЕТА </w:t>
            </w:r>
          </w:p>
          <w:p w14:paraId="5AE73DF2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  <w:t>СУДЕЙСКОЙ ДЕЯТЕЛЬНОСТИ СПОРТИВНОГО СУДЬИ</w:t>
            </w:r>
          </w:p>
        </w:tc>
        <w:tc>
          <w:tcPr>
            <w:tcW w:w="3544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44064DF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 вида спорта</w:t>
            </w:r>
          </w:p>
        </w:tc>
        <w:tc>
          <w:tcPr>
            <w:tcW w:w="4837" w:type="dxa"/>
            <w:gridSpan w:val="11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56AB7CB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ПЛАВАНИЕ</w:t>
            </w:r>
          </w:p>
        </w:tc>
      </w:tr>
      <w:tr w:rsidR="00A31055" w14:paraId="14717F30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wBefore w:w="23" w:type="dxa"/>
          <w:trHeight w:val="263"/>
        </w:trPr>
        <w:tc>
          <w:tcPr>
            <w:tcW w:w="7594" w:type="dxa"/>
            <w:gridSpan w:val="17"/>
            <w:vMerge/>
            <w:tcBorders>
              <w:top w:val="triple" w:sz="1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5D9E56E1" w14:textId="77777777" w:rsidR="00A31055" w:rsidRDefault="00A31055" w:rsidP="00A3105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E77EB9A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Номер-код вида спорта</w:t>
            </w:r>
          </w:p>
        </w:tc>
        <w:tc>
          <w:tcPr>
            <w:tcW w:w="4837" w:type="dxa"/>
            <w:gridSpan w:val="11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9964211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0070001611Я</w:t>
            </w:r>
          </w:p>
        </w:tc>
      </w:tr>
      <w:tr w:rsidR="00A31055" w14:paraId="51E5907E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23" w:type="dxa"/>
          <w:wAfter w:w="17" w:type="dxa"/>
          <w:trHeight w:val="231"/>
        </w:trPr>
        <w:tc>
          <w:tcPr>
            <w:tcW w:w="1678" w:type="dxa"/>
            <w:vMerge w:val="restart"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1291566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2940" w:type="dxa"/>
            <w:gridSpan w:val="7"/>
            <w:vMerge w:val="restart"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026D668" w14:textId="500CA2E7" w:rsidR="00A31055" w:rsidRPr="00A721DB" w:rsidRDefault="00C048E0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ПЕТРОВ</w:t>
            </w:r>
          </w:p>
        </w:tc>
        <w:tc>
          <w:tcPr>
            <w:tcW w:w="992" w:type="dxa"/>
            <w:gridSpan w:val="3"/>
            <w:vMerge w:val="restart"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CFBF9EB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1984" w:type="dxa"/>
            <w:gridSpan w:val="6"/>
            <w:vMerge w:val="restart"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9AF97AC" w14:textId="52498ADC" w:rsidR="00A31055" w:rsidRDefault="00C048E0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Сергей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05A678C" w14:textId="77777777" w:rsidR="00A31055" w:rsidRDefault="00A31055" w:rsidP="00A31055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Отчество </w:t>
            </w:r>
          </w:p>
          <w:p w14:paraId="274312F8" w14:textId="77777777" w:rsidR="00A31055" w:rsidRPr="00704481" w:rsidRDefault="00A31055" w:rsidP="00A31055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04481">
              <w:rPr>
                <w:rFonts w:ascii="Times New Roman" w:hAnsi="Times New Roman"/>
                <w:sz w:val="24"/>
                <w:szCs w:val="24"/>
                <w:lang w:eastAsia="en-US"/>
              </w:rPr>
              <w:t>(при наличии)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3B74E8" w14:textId="0F858A1D" w:rsidR="00A31055" w:rsidRDefault="00C048E0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Иванович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B00D514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3C145A" w14:textId="647A0CE3" w:rsidR="00A31055" w:rsidRDefault="00A31055" w:rsidP="00A310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31055" w14:paraId="0C1EB071" w14:textId="77777777" w:rsidTr="00D25624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23" w:type="dxa"/>
          <w:wAfter w:w="17" w:type="dxa"/>
          <w:trHeight w:val="119"/>
        </w:trPr>
        <w:tc>
          <w:tcPr>
            <w:tcW w:w="1678" w:type="dxa"/>
            <w:vMerge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EE51CC5" w14:textId="77777777" w:rsidR="00A31055" w:rsidRDefault="00A31055" w:rsidP="00A3105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40" w:type="dxa"/>
            <w:gridSpan w:val="7"/>
            <w:vMerge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68D9A17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3"/>
            <w:vMerge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15D4D2E" w14:textId="77777777" w:rsidR="00A31055" w:rsidRDefault="00A31055" w:rsidP="00A3105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6"/>
            <w:vMerge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66BBF8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7460644" w14:textId="77777777" w:rsidR="00A31055" w:rsidRDefault="00A31055" w:rsidP="00A31055">
            <w:pPr>
              <w:spacing w:after="0"/>
              <w:ind w:left="-114" w:right="-101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46B2B21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627551" w14:textId="77777777" w:rsidR="00A31055" w:rsidRPr="00C5548A" w:rsidRDefault="00A31055" w:rsidP="00A31055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число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3B8696" w14:textId="77777777" w:rsidR="00A31055" w:rsidRDefault="00A31055" w:rsidP="00A31055">
            <w:pPr>
              <w:spacing w:after="0" w:line="240" w:lineRule="auto"/>
              <w:ind w:left="-111" w:righ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12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0A6DA05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985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C06CE21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31055" w14:paraId="1CB6EFBF" w14:textId="77777777" w:rsidTr="00D25624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23" w:type="dxa"/>
          <w:wAfter w:w="17" w:type="dxa"/>
          <w:trHeight w:val="241"/>
        </w:trPr>
        <w:tc>
          <w:tcPr>
            <w:tcW w:w="167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0639A79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Субъект Российской Федерации</w:t>
            </w:r>
          </w:p>
        </w:tc>
        <w:tc>
          <w:tcPr>
            <w:tcW w:w="2940" w:type="dxa"/>
            <w:gridSpan w:val="7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829C901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6111C47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Город</w:t>
            </w:r>
          </w:p>
        </w:tc>
        <w:tc>
          <w:tcPr>
            <w:tcW w:w="1984" w:type="dxa"/>
            <w:gridSpan w:val="6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976C5BA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C8C6D08" w14:textId="77777777" w:rsidR="00A31055" w:rsidRPr="00F81923" w:rsidRDefault="00A31055" w:rsidP="00A31055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Спортивное звание </w:t>
            </w:r>
          </w:p>
          <w:p w14:paraId="023F7412" w14:textId="77777777" w:rsidR="00A31055" w:rsidRPr="00F81923" w:rsidRDefault="00A31055" w:rsidP="00A31055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(при наличии)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75497CD" w14:textId="77777777" w:rsidR="00A31055" w:rsidRPr="00B311DA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3507554" w14:textId="7B00BD07" w:rsidR="00A31055" w:rsidRDefault="004A7247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0B210E7" w14:textId="531EF752" w:rsidR="00A31055" w:rsidRDefault="004A7247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238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A3F2B48" w14:textId="01C390ED" w:rsidR="00A31055" w:rsidRDefault="004A7247" w:rsidP="004A7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1985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46C604C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31055" w14:paraId="707D8391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23" w:type="dxa"/>
          <w:wAfter w:w="17" w:type="dxa"/>
          <w:trHeight w:val="488"/>
        </w:trPr>
        <w:tc>
          <w:tcPr>
            <w:tcW w:w="167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1182557" w14:textId="77777777" w:rsidR="00A31055" w:rsidRDefault="00A31055" w:rsidP="00A3105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40" w:type="dxa"/>
            <w:gridSpan w:val="7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65D41DE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2B48B29" w14:textId="77777777" w:rsidR="00A31055" w:rsidRDefault="00A31055" w:rsidP="00A3105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6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4B6F80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0013F8B" w14:textId="77777777" w:rsidR="00A31055" w:rsidRDefault="00A31055" w:rsidP="00A3105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AEF7A41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03209C0" w14:textId="77777777" w:rsidR="00A31055" w:rsidRDefault="00A31055" w:rsidP="00A3105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начала судейской деятельности</w:t>
            </w:r>
          </w:p>
        </w:tc>
        <w:tc>
          <w:tcPr>
            <w:tcW w:w="1985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AACC13A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31055" w14:paraId="6EC1BD28" w14:textId="77777777" w:rsidTr="00D25624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23" w:type="dxa"/>
          <w:wAfter w:w="17" w:type="dxa"/>
          <w:trHeight w:val="188"/>
        </w:trPr>
        <w:tc>
          <w:tcPr>
            <w:tcW w:w="2954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1A2D5469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8184" w:type="dxa"/>
            <w:gridSpan w:val="20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  <w:hideMark/>
          </w:tcPr>
          <w:p w14:paraId="580BFA10" w14:textId="7C6CEFC2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Высшее</w:t>
            </w:r>
          </w:p>
        </w:tc>
        <w:tc>
          <w:tcPr>
            <w:tcW w:w="8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85214F" w14:textId="77777777" w:rsidR="00A31055" w:rsidRPr="00491D0D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91D0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число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5BCA50" w14:textId="77777777" w:rsidR="00A31055" w:rsidRPr="00491D0D" w:rsidRDefault="00A31055" w:rsidP="00A31055">
            <w:pPr>
              <w:spacing w:after="0" w:line="240" w:lineRule="auto"/>
              <w:ind w:left="-160" w:right="-11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91D0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12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06D2725" w14:textId="77777777" w:rsidR="00A31055" w:rsidRPr="00491D0D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91D0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985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683863E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31055" w14:paraId="21533BB5" w14:textId="77777777" w:rsidTr="00D25624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23" w:type="dxa"/>
          <w:wAfter w:w="17" w:type="dxa"/>
          <w:trHeight w:val="304"/>
        </w:trPr>
        <w:tc>
          <w:tcPr>
            <w:tcW w:w="2954" w:type="dxa"/>
            <w:gridSpan w:val="6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982900F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184" w:type="dxa"/>
            <w:gridSpan w:val="20"/>
            <w:vMerge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DD51E9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8" w:type="dxa"/>
            <w:tcBorders>
              <w:top w:val="single" w:sz="2" w:space="0" w:color="auto"/>
              <w:left w:val="single" w:sz="18" w:space="0" w:color="auto"/>
              <w:bottom w:val="nil"/>
              <w:right w:val="single" w:sz="2" w:space="0" w:color="auto"/>
            </w:tcBorders>
            <w:vAlign w:val="center"/>
          </w:tcPr>
          <w:p w14:paraId="059C35E9" w14:textId="1B0B3AC0" w:rsidR="00A31055" w:rsidRPr="00C5548A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4CCCC16" w14:textId="36905272" w:rsidR="00A31055" w:rsidRPr="00C5548A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23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18" w:space="0" w:color="auto"/>
            </w:tcBorders>
            <w:vAlign w:val="center"/>
          </w:tcPr>
          <w:p w14:paraId="4FBE5AC8" w14:textId="7692F812" w:rsidR="00A31055" w:rsidRPr="00C5548A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985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AD8EFC" w14:textId="77777777" w:rsidR="00A31055" w:rsidRDefault="00A31055" w:rsidP="00A3105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25719" w:rsidRPr="00B311DA" w14:paraId="7B21CE0E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wBefore w:w="23" w:type="dxa"/>
          <w:trHeight w:val="533"/>
        </w:trPr>
        <w:tc>
          <w:tcPr>
            <w:tcW w:w="2954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1264049" w14:textId="77777777" w:rsidR="00325719" w:rsidRDefault="00325719" w:rsidP="0032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Место работы (учебы), должность</w:t>
            </w:r>
          </w:p>
        </w:tc>
        <w:tc>
          <w:tcPr>
            <w:tcW w:w="5066" w:type="dxa"/>
            <w:gridSpan w:val="1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37CE679" w14:textId="29C159F7" w:rsidR="00325719" w:rsidRDefault="00325719" w:rsidP="0032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B311DA">
              <w:rPr>
                <w:rFonts w:ascii="Times New Roman" w:hAnsi="Times New Roman"/>
                <w:sz w:val="24"/>
                <w:szCs w:val="18"/>
                <w:lang w:eastAsia="en-US"/>
              </w:rPr>
              <w:t xml:space="preserve">ГБУ </w:t>
            </w:r>
            <w:r>
              <w:rPr>
                <w:rFonts w:ascii="Times New Roman" w:hAnsi="Times New Roman"/>
                <w:sz w:val="24"/>
                <w:szCs w:val="18"/>
                <w:lang w:eastAsia="en-US"/>
              </w:rPr>
              <w:t xml:space="preserve">ДО </w:t>
            </w:r>
            <w:r w:rsidRPr="00B311DA">
              <w:rPr>
                <w:rFonts w:ascii="Times New Roman" w:hAnsi="Times New Roman"/>
                <w:sz w:val="24"/>
                <w:szCs w:val="18"/>
                <w:lang w:eastAsia="en-US"/>
              </w:rPr>
              <w:t>«МГФСО</w:t>
            </w:r>
            <w:r>
              <w:rPr>
                <w:rFonts w:ascii="Times New Roman" w:hAnsi="Times New Roman"/>
                <w:sz w:val="24"/>
                <w:szCs w:val="18"/>
                <w:lang w:eastAsia="en-US"/>
              </w:rPr>
              <w:t>»</w:t>
            </w:r>
            <w:r w:rsidRPr="00B311DA">
              <w:rPr>
                <w:rFonts w:ascii="Times New Roman" w:hAnsi="Times New Roman"/>
                <w:sz w:val="24"/>
                <w:szCs w:val="18"/>
                <w:lang w:eastAsia="en-US"/>
              </w:rPr>
              <w:t>, тренер</w:t>
            </w:r>
            <w:r>
              <w:rPr>
                <w:rFonts w:ascii="Times New Roman" w:hAnsi="Times New Roman"/>
                <w:sz w:val="24"/>
                <w:szCs w:val="18"/>
                <w:lang w:eastAsia="en-US"/>
              </w:rPr>
              <w:t>-преподаватель</w:t>
            </w:r>
          </w:p>
        </w:tc>
        <w:tc>
          <w:tcPr>
            <w:tcW w:w="1842" w:type="dxa"/>
            <w:gridSpan w:val="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A25B0A" w14:textId="77777777" w:rsidR="00325719" w:rsidRPr="00F81923" w:rsidRDefault="00325719" w:rsidP="00325719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Адрес </w:t>
            </w:r>
          </w:p>
          <w:p w14:paraId="148B797C" w14:textId="77777777" w:rsidR="00325719" w:rsidRDefault="00325719" w:rsidP="00325719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электр. почты</w:t>
            </w:r>
          </w:p>
        </w:tc>
        <w:tc>
          <w:tcPr>
            <w:tcW w:w="6113" w:type="dxa"/>
            <w:gridSpan w:val="1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C03E46" w14:textId="4F608FC4" w:rsidR="00325719" w:rsidRPr="00B311DA" w:rsidRDefault="00325719" w:rsidP="00325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123456789</w:t>
            </w:r>
            <w:r w:rsidRPr="00B311DA">
              <w:rPr>
                <w:rFonts w:ascii="Times New Roman" w:hAnsi="Times New Roman"/>
                <w:sz w:val="24"/>
                <w:szCs w:val="24"/>
                <w:lang w:val="en-US" w:eastAsia="en-US"/>
              </w:rPr>
              <w:t>@mail.ru</w:t>
            </w:r>
          </w:p>
        </w:tc>
      </w:tr>
      <w:tr w:rsidR="00325719" w:rsidRPr="00B311DA" w14:paraId="3E4FC795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wBefore w:w="23" w:type="dxa"/>
          <w:trHeight w:val="521"/>
        </w:trPr>
        <w:tc>
          <w:tcPr>
            <w:tcW w:w="2954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AEAEBFD" w14:textId="77777777" w:rsidR="00325719" w:rsidRDefault="00325719" w:rsidP="0032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Контактные телефоны</w:t>
            </w:r>
          </w:p>
        </w:tc>
        <w:tc>
          <w:tcPr>
            <w:tcW w:w="5066" w:type="dxa"/>
            <w:gridSpan w:val="1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16C4153" w14:textId="7047352E" w:rsidR="00325719" w:rsidRPr="00594437" w:rsidRDefault="00325719" w:rsidP="00325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42B2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7926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6000000</w:t>
            </w:r>
          </w:p>
        </w:tc>
        <w:tc>
          <w:tcPr>
            <w:tcW w:w="1842" w:type="dxa"/>
            <w:gridSpan w:val="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112BCA8" w14:textId="77777777" w:rsidR="00325719" w:rsidRPr="00922B21" w:rsidRDefault="00325719" w:rsidP="0032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Адрес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r w:rsidRPr="00F527E9">
              <w:rPr>
                <w:rFonts w:ascii="Times New Roman" w:hAnsi="Times New Roman"/>
                <w:sz w:val="24"/>
                <w:szCs w:val="24"/>
                <w:lang w:val="en-US" w:eastAsia="en-US"/>
              </w:rPr>
              <w:t>(</w:t>
            </w:r>
            <w:r w:rsidRPr="00F527E9">
              <w:rPr>
                <w:rFonts w:ascii="Times New Roman" w:hAnsi="Times New Roman"/>
                <w:sz w:val="24"/>
                <w:szCs w:val="24"/>
                <w:lang w:eastAsia="en-US"/>
              </w:rPr>
              <w:t>место жительства</w:t>
            </w:r>
            <w:r w:rsidRPr="00F527E9">
              <w:rPr>
                <w:rFonts w:ascii="Times New Roman" w:hAnsi="Times New Roman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6113" w:type="dxa"/>
            <w:gridSpan w:val="13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6DC5904" w14:textId="0ACE58B7" w:rsidR="00325719" w:rsidRPr="00B311DA" w:rsidRDefault="00325719" w:rsidP="003257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B311DA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г. Москва, ул. Котовского, д.00, кв.00</w:t>
            </w:r>
          </w:p>
        </w:tc>
      </w:tr>
      <w:tr w:rsidR="00A31055" w:rsidRPr="00186B88" w14:paraId="78AED0DC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wBefore w:w="23" w:type="dxa"/>
          <w:trHeight w:val="355"/>
        </w:trPr>
        <w:tc>
          <w:tcPr>
            <w:tcW w:w="15975" w:type="dxa"/>
            <w:gridSpan w:val="3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A8681D" w14:textId="77777777" w:rsidR="00A31055" w:rsidRPr="00186B88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A31055" w:rsidRPr="00B311DA" w14:paraId="5FA21FF4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wBefore w:w="23" w:type="dxa"/>
          <w:trHeight w:val="911"/>
        </w:trPr>
        <w:tc>
          <w:tcPr>
            <w:tcW w:w="196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58F8E31" w14:textId="77777777" w:rsidR="00A31055" w:rsidRPr="002D3706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D37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506" w:type="dxa"/>
            <w:gridSpan w:val="6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4EDAD2" w14:textId="77777777" w:rsidR="00A31055" w:rsidRPr="00491D0D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186B88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Региональная общественная организация «Федерация плавания города Москвы»</w:t>
            </w:r>
          </w:p>
        </w:tc>
        <w:tc>
          <w:tcPr>
            <w:tcW w:w="1559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F2D8F25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AD5700">
              <w:rPr>
                <w:rFonts w:ascii="Times New Roman" w:hAnsi="Times New Roman"/>
                <w:b/>
                <w:bCs/>
                <w:sz w:val="24"/>
                <w:szCs w:val="18"/>
                <w:lang w:eastAsia="en-US"/>
              </w:rPr>
              <w:t>Адрес</w:t>
            </w:r>
            <w:r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 xml:space="preserve"> (место нахождения)</w:t>
            </w:r>
          </w:p>
        </w:tc>
        <w:tc>
          <w:tcPr>
            <w:tcW w:w="4111" w:type="dxa"/>
            <w:gridSpan w:val="10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D944A7" w14:textId="77777777" w:rsidR="00A31055" w:rsidRPr="00B311DA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186B88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125040, г. Москва, ул. Правды, д.8, к.13, пом. XIX, ч.к.38, офис 613</w:t>
            </w:r>
          </w:p>
        </w:tc>
        <w:tc>
          <w:tcPr>
            <w:tcW w:w="226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72B75B5" w14:textId="77777777" w:rsidR="00A31055" w:rsidRPr="00491D0D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eastAsia="en-US"/>
              </w:rPr>
            </w:pPr>
            <w:r w:rsidRPr="00491D0D">
              <w:rPr>
                <w:rFonts w:ascii="Times New Roman" w:hAnsi="Times New Roman"/>
                <w:b/>
                <w:bCs/>
                <w:sz w:val="24"/>
                <w:szCs w:val="18"/>
                <w:lang w:eastAsia="en-US"/>
              </w:rPr>
              <w:t>Телефон, адрес электронной почты</w:t>
            </w:r>
          </w:p>
        </w:tc>
        <w:tc>
          <w:tcPr>
            <w:tcW w:w="2569" w:type="dxa"/>
            <w:gridSpan w:val="7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4FA60D" w14:textId="77777777" w:rsidR="00A31055" w:rsidRPr="00B311DA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092837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+7 (917) 555-11-15</w:t>
            </w:r>
            <w:r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,</w:t>
            </w:r>
            <w:r w:rsidRPr="00092837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 xml:space="preserve"> info@mosswimming.ru</w:t>
            </w:r>
          </w:p>
        </w:tc>
      </w:tr>
      <w:tr w:rsidR="00A31055" w:rsidRPr="00AD5700" w14:paraId="08D9016B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23" w:type="dxa"/>
          <w:wAfter w:w="10" w:type="dxa"/>
          <w:trHeight w:val="413"/>
        </w:trPr>
        <w:tc>
          <w:tcPr>
            <w:tcW w:w="1962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9B0CEAC" w14:textId="77777777" w:rsidR="00A31055" w:rsidRPr="00AD5700" w:rsidRDefault="00A31055" w:rsidP="00A31055">
            <w:pPr>
              <w:spacing w:after="0" w:line="240" w:lineRule="auto"/>
              <w:ind w:left="-135" w:right="-11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валификационн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ая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категори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я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спортивного судьи</w:t>
            </w:r>
          </w:p>
        </w:tc>
        <w:tc>
          <w:tcPr>
            <w:tcW w:w="1937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EF58011" w14:textId="77777777" w:rsidR="00A31055" w:rsidRPr="00AD5700" w:rsidRDefault="00A31055" w:rsidP="00A31055">
            <w:pPr>
              <w:spacing w:after="0" w:line="240" w:lineRule="auto"/>
              <w:ind w:left="-114" w:right="-10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Присвоена/</w:t>
            </w:r>
          </w:p>
          <w:p w14:paraId="6B3ECF02" w14:textId="77777777" w:rsidR="00A31055" w:rsidRPr="00AD5700" w:rsidRDefault="00A31055" w:rsidP="00A31055">
            <w:pPr>
              <w:spacing w:after="0" w:line="240" w:lineRule="auto"/>
              <w:ind w:left="-114" w:right="-10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подтверждена/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лишена/</w:t>
            </w:r>
          </w:p>
          <w:p w14:paraId="639880D3" w14:textId="77777777" w:rsidR="00A31055" w:rsidRPr="00AD5700" w:rsidRDefault="00A31055" w:rsidP="00A31055">
            <w:pPr>
              <w:spacing w:after="0" w:line="240" w:lineRule="auto"/>
              <w:ind w:left="-114" w:right="-10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восстановлена</w:t>
            </w:r>
          </w:p>
        </w:tc>
        <w:tc>
          <w:tcPr>
            <w:tcW w:w="2693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931DA7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Реквизиты документа </w:t>
            </w:r>
          </w:p>
          <w:p w14:paraId="62E58B4C" w14:textId="77777777" w:rsidR="00A31055" w:rsidRPr="00AD570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 присвоении/ подтверждении/лишении/ восстановлении</w:t>
            </w:r>
          </w:p>
        </w:tc>
        <w:tc>
          <w:tcPr>
            <w:tcW w:w="4536" w:type="dxa"/>
            <w:gridSpan w:val="1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B1DD7BA" w14:textId="77777777" w:rsidR="00A31055" w:rsidRPr="00AD570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Наименование организации, принявшей решение о присвоении/подтверждении/ лишении/восстановлении квалификационной категории спортивного судьи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2E9AA5F" w14:textId="77777777" w:rsidR="00A31055" w:rsidRPr="00AD5700" w:rsidRDefault="00A31055" w:rsidP="00A31055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Фамилия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и 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инициалы должностного лица, подписавшего документ</w:t>
            </w:r>
          </w:p>
        </w:tc>
        <w:tc>
          <w:tcPr>
            <w:tcW w:w="2569" w:type="dxa"/>
            <w:gridSpan w:val="7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939FA5E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Печать организации, подпись, фамилия </w:t>
            </w:r>
          </w:p>
          <w:p w14:paraId="0046CBA8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и инициалы лица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, ответственного </w:t>
            </w:r>
          </w:p>
          <w:p w14:paraId="36FFA7E6" w14:textId="77777777" w:rsidR="00A31055" w:rsidRPr="00AD570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за оформление карточки учета</w:t>
            </w:r>
          </w:p>
        </w:tc>
      </w:tr>
      <w:tr w:rsidR="00A31055" w:rsidRPr="00AD5700" w14:paraId="1F3A46E7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23" w:type="dxa"/>
          <w:wAfter w:w="10" w:type="dxa"/>
          <w:trHeight w:val="490"/>
        </w:trPr>
        <w:tc>
          <w:tcPr>
            <w:tcW w:w="1962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182617" w14:textId="77777777" w:rsidR="00A31055" w:rsidRPr="00AD5700" w:rsidRDefault="00A31055" w:rsidP="00A31055">
            <w:pPr>
              <w:spacing w:after="0" w:line="240" w:lineRule="auto"/>
              <w:ind w:right="-2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37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79E705" w14:textId="77777777" w:rsidR="00A31055" w:rsidRPr="00AD570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A07A2A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Дата </w:t>
            </w:r>
          </w:p>
          <w:p w14:paraId="137B84D0" w14:textId="77777777" w:rsidR="00A31055" w:rsidRPr="00AD570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AD5700">
              <w:rPr>
                <w:rFonts w:ascii="Times New Roman" w:hAnsi="Times New Roman"/>
                <w:sz w:val="18"/>
                <w:szCs w:val="18"/>
                <w:lang w:eastAsia="en-US"/>
              </w:rPr>
              <w:t>(число, месяц, год)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A2D417" w14:textId="77777777" w:rsidR="00A31055" w:rsidRPr="00AD570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4536" w:type="dxa"/>
            <w:gridSpan w:val="1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AF367E" w14:textId="77777777" w:rsidR="00A31055" w:rsidRPr="00AD570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CA6C31" w14:textId="77777777" w:rsidR="00A31055" w:rsidRPr="00AD5700" w:rsidRDefault="00A31055" w:rsidP="00A31055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69" w:type="dxa"/>
            <w:gridSpan w:val="7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A58DB6" w14:textId="77777777" w:rsidR="00A31055" w:rsidRPr="00AD5700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594437" w:rsidRPr="00922B21" w14:paraId="368B9FF4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23" w:type="dxa"/>
          <w:wAfter w:w="10" w:type="dxa"/>
          <w:trHeight w:val="482"/>
        </w:trPr>
        <w:tc>
          <w:tcPr>
            <w:tcW w:w="1962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B150E02" w14:textId="70821AB0" w:rsidR="00594437" w:rsidRPr="00F81923" w:rsidRDefault="00594437" w:rsidP="00594437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Вторая</w:t>
            </w:r>
          </w:p>
        </w:tc>
        <w:tc>
          <w:tcPr>
            <w:tcW w:w="1937" w:type="dxa"/>
            <w:gridSpan w:val="4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1C74316" w14:textId="7F25E1CF" w:rsidR="00594437" w:rsidRPr="00F81923" w:rsidRDefault="00594437" w:rsidP="00594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присвоена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4656D3E" w14:textId="4C6BF3AF" w:rsidR="00594437" w:rsidRPr="00F2545D" w:rsidRDefault="00594437" w:rsidP="00F254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2545D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F2545D" w:rsidRPr="00F2545D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7</w:t>
            </w:r>
            <w:r w:rsidRPr="00F2545D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.02.202</w:t>
            </w:r>
            <w:r w:rsidR="00F2545D" w:rsidRPr="00F2545D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21CE3F3" w14:textId="524D38CA" w:rsidR="00594437" w:rsidRPr="00F2545D" w:rsidRDefault="00F2545D" w:rsidP="00594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2545D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3-С</w:t>
            </w:r>
          </w:p>
        </w:tc>
        <w:tc>
          <w:tcPr>
            <w:tcW w:w="4536" w:type="dxa"/>
            <w:gridSpan w:val="1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961C801" w14:textId="61CEAF5B" w:rsidR="00594437" w:rsidRPr="00F81923" w:rsidRDefault="00594437" w:rsidP="00594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color w:val="000000" w:themeColor="text1"/>
                <w:sz w:val="24"/>
              </w:rPr>
              <w:t>Г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</w:t>
            </w:r>
            <w:r w:rsidRPr="00F81923">
              <w:rPr>
                <w:rFonts w:ascii="Times New Roman" w:hAnsi="Times New Roman"/>
                <w:color w:val="000000" w:themeColor="text1"/>
                <w:sz w:val="24"/>
              </w:rPr>
              <w:t>У «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ЦСТиСК</w:t>
            </w:r>
            <w:r w:rsidRPr="00F81923">
              <w:rPr>
                <w:rFonts w:ascii="Times New Roman" w:hAnsi="Times New Roman"/>
                <w:color w:val="000000" w:themeColor="text1"/>
                <w:sz w:val="24"/>
              </w:rPr>
              <w:t>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Москомспорта</w:t>
            </w:r>
          </w:p>
        </w:tc>
        <w:tc>
          <w:tcPr>
            <w:tcW w:w="2268" w:type="dxa"/>
            <w:gridSpan w:val="4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742A967" w14:textId="5A6AE5C7" w:rsidR="00594437" w:rsidRPr="00D3713B" w:rsidRDefault="00594437" w:rsidP="005944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Климов Д.А.</w:t>
            </w:r>
          </w:p>
        </w:tc>
        <w:tc>
          <w:tcPr>
            <w:tcW w:w="2569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369A27E" w14:textId="77777777" w:rsidR="00594437" w:rsidRPr="00922B21" w:rsidRDefault="00594437" w:rsidP="00594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A31055" w14:paraId="75C8E12F" w14:textId="77777777" w:rsidTr="00080EDA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23" w:type="dxa"/>
          <w:wAfter w:w="10" w:type="dxa"/>
          <w:trHeight w:val="562"/>
        </w:trPr>
        <w:tc>
          <w:tcPr>
            <w:tcW w:w="1962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8427F0" w14:textId="0FF661FF" w:rsidR="00A31055" w:rsidRPr="00AD5700" w:rsidRDefault="00A31055" w:rsidP="00A31055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Вторая</w:t>
            </w:r>
          </w:p>
        </w:tc>
        <w:tc>
          <w:tcPr>
            <w:tcW w:w="1937" w:type="dxa"/>
            <w:gridSpan w:val="4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FCE2ED" w14:textId="77777777" w:rsidR="00A31055" w:rsidRPr="009C66E3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подтверждена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9A758A" w14:textId="1C09E954" w:rsidR="00A31055" w:rsidRPr="009C66E3" w:rsidRDefault="00B463FB" w:rsidP="00B463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  <w:r w:rsidR="00A31055">
              <w:rPr>
                <w:rFonts w:ascii="Times New Roman" w:hAnsi="Times New Roman"/>
                <w:sz w:val="24"/>
                <w:szCs w:val="24"/>
                <w:lang w:eastAsia="en-US"/>
              </w:rPr>
              <w:t>.02.202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9C0800" w14:textId="5623F8C9" w:rsidR="00A31055" w:rsidRPr="009C66E3" w:rsidRDefault="00A31055" w:rsidP="00B463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B463FB">
              <w:rPr>
                <w:rFonts w:ascii="Times New Roman" w:hAnsi="Times New Roman"/>
                <w:sz w:val="24"/>
                <w:szCs w:val="24"/>
                <w:lang w:eastAsia="en-US"/>
              </w:rPr>
              <w:t>1/25</w:t>
            </w:r>
          </w:p>
        </w:tc>
        <w:tc>
          <w:tcPr>
            <w:tcW w:w="4536" w:type="dxa"/>
            <w:gridSpan w:val="1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EBABCF" w14:textId="401A1D3A" w:rsidR="00A31055" w:rsidRPr="009C66E3" w:rsidRDefault="00A31055" w:rsidP="00594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РОО </w:t>
            </w: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«Федерация плавания </w:t>
            </w:r>
            <w:r w:rsidR="00594437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города Москвы</w:t>
            </w: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268" w:type="dxa"/>
            <w:gridSpan w:val="4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2B0CCC" w14:textId="6D764E41" w:rsidR="00A31055" w:rsidRDefault="00325719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Коротышкин Е.Е.</w:t>
            </w:r>
          </w:p>
        </w:tc>
        <w:tc>
          <w:tcPr>
            <w:tcW w:w="2569" w:type="dxa"/>
            <w:gridSpan w:val="7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96DDD4" w14:textId="77777777" w:rsidR="00A31055" w:rsidRDefault="00A31055" w:rsidP="00A310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602CA8F7" w14:textId="5038D8B4" w:rsidR="0029635E" w:rsidRDefault="0029635E" w:rsidP="003267BE"/>
    <w:p w14:paraId="37CC70B3" w14:textId="390C646F" w:rsidR="0029635E" w:rsidRDefault="0029635E" w:rsidP="003267BE"/>
    <w:p w14:paraId="48DFFADC" w14:textId="322F43A6" w:rsidR="00C34D27" w:rsidRPr="00C34D27" w:rsidRDefault="00C34D27" w:rsidP="00C34D27">
      <w:pPr>
        <w:jc w:val="center"/>
        <w:rPr>
          <w:rFonts w:ascii="Times New Roman" w:hAnsi="Times New Roman"/>
          <w:b/>
          <w:sz w:val="24"/>
        </w:rPr>
      </w:pPr>
      <w:r w:rsidRPr="00C34D27">
        <w:rPr>
          <w:rFonts w:ascii="Times New Roman" w:hAnsi="Times New Roman"/>
          <w:b/>
          <w:sz w:val="24"/>
        </w:rPr>
        <w:t>Президент РОО «Федерация плавания города Москвы» __________________________________ Е.Е.Коротышкин</w:t>
      </w:r>
    </w:p>
    <w:p w14:paraId="13E3B3E0" w14:textId="77777777" w:rsidR="00FE014D" w:rsidRDefault="00FE014D" w:rsidP="00A963E1">
      <w:pPr>
        <w:keepNext/>
        <w:spacing w:after="24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page" w:tblpX="563" w:tblpY="404"/>
        <w:tblW w:w="1587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55"/>
        <w:gridCol w:w="1559"/>
        <w:gridCol w:w="1276"/>
        <w:gridCol w:w="1559"/>
        <w:gridCol w:w="1843"/>
        <w:gridCol w:w="1417"/>
        <w:gridCol w:w="1134"/>
        <w:gridCol w:w="1276"/>
        <w:gridCol w:w="4252"/>
      </w:tblGrid>
      <w:tr w:rsidR="00ED6320" w:rsidRPr="00A963E1" w14:paraId="5ACF08B3" w14:textId="77777777" w:rsidTr="00031A26">
        <w:trPr>
          <w:trHeight w:val="340"/>
        </w:trPr>
        <w:tc>
          <w:tcPr>
            <w:tcW w:w="7792" w:type="dxa"/>
            <w:gridSpan w:val="5"/>
            <w:vAlign w:val="center"/>
          </w:tcPr>
          <w:p w14:paraId="6AACD51B" w14:textId="00F11C69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Участие в теоретической подготовке в качестве</w:t>
            </w:r>
          </w:p>
        </w:tc>
        <w:tc>
          <w:tcPr>
            <w:tcW w:w="3827" w:type="dxa"/>
            <w:gridSpan w:val="3"/>
            <w:vMerge w:val="restart"/>
            <w:vAlign w:val="center"/>
          </w:tcPr>
          <w:p w14:paraId="037851F7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Сдача квалификационного зачета (экзамена)</w:t>
            </w:r>
          </w:p>
        </w:tc>
        <w:tc>
          <w:tcPr>
            <w:tcW w:w="4252" w:type="dxa"/>
            <w:vMerge w:val="restart"/>
            <w:vAlign w:val="center"/>
          </w:tcPr>
          <w:p w14:paraId="39ED2C73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ED6320" w:rsidRPr="00A963E1" w14:paraId="6F5F4FCB" w14:textId="77777777" w:rsidTr="00031A26">
        <w:trPr>
          <w:trHeight w:val="340"/>
        </w:trPr>
        <w:tc>
          <w:tcPr>
            <w:tcW w:w="4390" w:type="dxa"/>
            <w:gridSpan w:val="3"/>
            <w:vAlign w:val="center"/>
          </w:tcPr>
          <w:p w14:paraId="46BCBB8F" w14:textId="578A68B4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Лектора</w:t>
            </w:r>
          </w:p>
        </w:tc>
        <w:tc>
          <w:tcPr>
            <w:tcW w:w="3402" w:type="dxa"/>
            <w:gridSpan w:val="2"/>
            <w:vAlign w:val="center"/>
          </w:tcPr>
          <w:p w14:paraId="517425DB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Участника</w:t>
            </w:r>
          </w:p>
        </w:tc>
        <w:tc>
          <w:tcPr>
            <w:tcW w:w="3827" w:type="dxa"/>
            <w:gridSpan w:val="3"/>
            <w:vMerge/>
            <w:vAlign w:val="center"/>
          </w:tcPr>
          <w:p w14:paraId="6FDD1248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2" w:type="dxa"/>
            <w:vMerge/>
            <w:vAlign w:val="center"/>
          </w:tcPr>
          <w:p w14:paraId="0F133830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33693" w:rsidRPr="00A963E1" w14:paraId="2276C264" w14:textId="77777777" w:rsidTr="00031A26">
        <w:trPr>
          <w:trHeight w:val="859"/>
        </w:trPr>
        <w:tc>
          <w:tcPr>
            <w:tcW w:w="1555" w:type="dxa"/>
            <w:vAlign w:val="center"/>
          </w:tcPr>
          <w:p w14:paraId="36850E17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Дата</w:t>
            </w:r>
          </w:p>
          <w:p w14:paraId="297A5F33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(число, месяц, год)</w:t>
            </w:r>
          </w:p>
        </w:tc>
        <w:tc>
          <w:tcPr>
            <w:tcW w:w="1559" w:type="dxa"/>
            <w:vAlign w:val="center"/>
          </w:tcPr>
          <w:p w14:paraId="56A2EF02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Место проведения</w:t>
            </w:r>
          </w:p>
          <w:p w14:paraId="43B80481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(адрес)</w:t>
            </w:r>
          </w:p>
        </w:tc>
        <w:tc>
          <w:tcPr>
            <w:tcW w:w="1276" w:type="dxa"/>
          </w:tcPr>
          <w:p w14:paraId="5AE9C9F4" w14:textId="77777777" w:rsidR="00ED6320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</w:p>
          <w:p w14:paraId="0591AE78" w14:textId="063C85E8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1559" w:type="dxa"/>
            <w:vAlign w:val="center"/>
          </w:tcPr>
          <w:p w14:paraId="40DEF0C2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Дата</w:t>
            </w:r>
          </w:p>
          <w:p w14:paraId="43C72109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(число, месяц, год)</w:t>
            </w:r>
          </w:p>
        </w:tc>
        <w:tc>
          <w:tcPr>
            <w:tcW w:w="1843" w:type="dxa"/>
            <w:vAlign w:val="center"/>
          </w:tcPr>
          <w:p w14:paraId="494B38F3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Место проведения</w:t>
            </w:r>
          </w:p>
          <w:p w14:paraId="65D4A495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(адрес)</w:t>
            </w:r>
          </w:p>
        </w:tc>
        <w:tc>
          <w:tcPr>
            <w:tcW w:w="1417" w:type="dxa"/>
            <w:vAlign w:val="center"/>
          </w:tcPr>
          <w:p w14:paraId="29BACDF5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Дата</w:t>
            </w:r>
          </w:p>
          <w:p w14:paraId="7E7C0412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(число, месяц, год)</w:t>
            </w:r>
          </w:p>
        </w:tc>
        <w:tc>
          <w:tcPr>
            <w:tcW w:w="1134" w:type="dxa"/>
            <w:vAlign w:val="center"/>
          </w:tcPr>
          <w:p w14:paraId="76B51F18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№ протокола</w:t>
            </w:r>
          </w:p>
        </w:tc>
        <w:tc>
          <w:tcPr>
            <w:tcW w:w="1276" w:type="dxa"/>
            <w:vAlign w:val="center"/>
          </w:tcPr>
          <w:p w14:paraId="1D76E5F7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4252" w:type="dxa"/>
            <w:vMerge/>
          </w:tcPr>
          <w:p w14:paraId="7560ED26" w14:textId="77777777" w:rsidR="00ED6320" w:rsidRPr="00A963E1" w:rsidRDefault="00ED6320" w:rsidP="00ED632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41BFD" w:rsidRPr="00A963E1" w14:paraId="257C8C4A" w14:textId="77777777" w:rsidTr="00A11EC4">
        <w:trPr>
          <w:trHeight w:val="262"/>
        </w:trPr>
        <w:tc>
          <w:tcPr>
            <w:tcW w:w="1555" w:type="dxa"/>
            <w:vMerge w:val="restart"/>
            <w:vAlign w:val="center"/>
          </w:tcPr>
          <w:p w14:paraId="410C4C45" w14:textId="00D7678F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26.02.2025</w:t>
            </w:r>
          </w:p>
        </w:tc>
        <w:tc>
          <w:tcPr>
            <w:tcW w:w="1559" w:type="dxa"/>
            <w:vMerge w:val="restart"/>
            <w:vAlign w:val="center"/>
          </w:tcPr>
          <w:p w14:paraId="5BA14785" w14:textId="77777777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МГФСО</w:t>
            </w:r>
          </w:p>
          <w:p w14:paraId="0FD6DA05" w14:textId="1BC05125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 xml:space="preserve">(Москва, ул.3-я </w:t>
            </w:r>
            <w:proofErr w:type="gramStart"/>
            <w:r w:rsidRPr="006C36A8">
              <w:rPr>
                <w:rFonts w:ascii="Times New Roman" w:hAnsi="Times New Roman"/>
              </w:rPr>
              <w:t xml:space="preserve">Фрунзенская,   </w:t>
            </w:r>
            <w:proofErr w:type="gramEnd"/>
            <w:r w:rsidRPr="006C36A8">
              <w:rPr>
                <w:rFonts w:ascii="Times New Roman" w:hAnsi="Times New Roman"/>
              </w:rPr>
              <w:t>д.5)</w:t>
            </w:r>
          </w:p>
        </w:tc>
        <w:tc>
          <w:tcPr>
            <w:tcW w:w="1276" w:type="dxa"/>
            <w:vMerge w:val="restart"/>
            <w:vAlign w:val="center"/>
          </w:tcPr>
          <w:p w14:paraId="4076BB52" w14:textId="49C08BFB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2 часа</w:t>
            </w:r>
          </w:p>
        </w:tc>
        <w:tc>
          <w:tcPr>
            <w:tcW w:w="1559" w:type="dxa"/>
            <w:vMerge w:val="restart"/>
            <w:vAlign w:val="center"/>
          </w:tcPr>
          <w:p w14:paraId="77CA5CCE" w14:textId="77777777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 xml:space="preserve">14.02.2024 </w:t>
            </w:r>
          </w:p>
          <w:p w14:paraId="25FD19E6" w14:textId="2957462B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(8 часов)</w:t>
            </w:r>
          </w:p>
        </w:tc>
        <w:tc>
          <w:tcPr>
            <w:tcW w:w="1843" w:type="dxa"/>
            <w:vMerge w:val="restart"/>
            <w:vAlign w:val="center"/>
          </w:tcPr>
          <w:p w14:paraId="541629AD" w14:textId="142BB8DD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ЦСТ (Москва, ул. Советской Армии, д.6)</w:t>
            </w:r>
          </w:p>
        </w:tc>
        <w:tc>
          <w:tcPr>
            <w:tcW w:w="1417" w:type="dxa"/>
            <w:vMerge w:val="restart"/>
            <w:vAlign w:val="center"/>
          </w:tcPr>
          <w:p w14:paraId="7149C48F" w14:textId="1AED80B3" w:rsidR="00D41BFD" w:rsidRPr="006C36A8" w:rsidRDefault="00D41BFD" w:rsidP="00D41BFD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606A5AD" w14:textId="246F1591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80E9DEA" w14:textId="549B1A8A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14:paraId="41EB02A0" w14:textId="77777777" w:rsidR="00D41BFD" w:rsidRPr="006C36A8" w:rsidRDefault="00D41BFD" w:rsidP="00D41BFD">
            <w:pPr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РОО «Федерация плавания города Москвы»</w:t>
            </w:r>
          </w:p>
          <w:p w14:paraId="04B16BAD" w14:textId="7391EB7A" w:rsidR="00D41BFD" w:rsidRPr="006C36A8" w:rsidRDefault="00D41BFD" w:rsidP="00D41BFD">
            <w:pPr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 xml:space="preserve">26.02.2025                                         Н.Ф.Ишимова </w:t>
            </w:r>
          </w:p>
        </w:tc>
      </w:tr>
      <w:tr w:rsidR="00ED6320" w:rsidRPr="00A963E1" w14:paraId="43D0DCD5" w14:textId="77777777" w:rsidTr="00015ED0">
        <w:trPr>
          <w:trHeight w:val="225"/>
        </w:trPr>
        <w:tc>
          <w:tcPr>
            <w:tcW w:w="1555" w:type="dxa"/>
            <w:vMerge/>
            <w:vAlign w:val="center"/>
          </w:tcPr>
          <w:p w14:paraId="361EAE74" w14:textId="77777777" w:rsidR="00ED6320" w:rsidRPr="006C36A8" w:rsidRDefault="00ED6320" w:rsidP="00ED63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2175B20" w14:textId="77777777" w:rsidR="00ED6320" w:rsidRPr="006C36A8" w:rsidRDefault="00ED6320" w:rsidP="00ED6320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650FC34C" w14:textId="77777777" w:rsidR="00ED6320" w:rsidRPr="006C36A8" w:rsidRDefault="00ED6320" w:rsidP="00ED63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8C4314C" w14:textId="77777777" w:rsidR="00ED6320" w:rsidRPr="006C36A8" w:rsidRDefault="00ED6320" w:rsidP="00ED63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9A3FFAA" w14:textId="77777777" w:rsidR="00ED6320" w:rsidRPr="006C36A8" w:rsidRDefault="00ED6320" w:rsidP="00ED632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7393C212" w14:textId="77777777" w:rsidR="00ED6320" w:rsidRPr="006C36A8" w:rsidRDefault="00ED6320" w:rsidP="00ED63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068917EA" w14:textId="77777777" w:rsidR="00ED6320" w:rsidRPr="006C36A8" w:rsidRDefault="00ED6320" w:rsidP="00ED63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54672AB9" w14:textId="77777777" w:rsidR="00ED6320" w:rsidRPr="006C36A8" w:rsidRDefault="00ED6320" w:rsidP="00ED63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14:paraId="33007D16" w14:textId="77777777" w:rsidR="006C36A8" w:rsidRPr="006C36A8" w:rsidRDefault="006C36A8" w:rsidP="006C36A8">
            <w:pPr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РОО «Федерация плавания города Москвы»</w:t>
            </w:r>
          </w:p>
          <w:p w14:paraId="14DED653" w14:textId="34CB932E" w:rsidR="00933693" w:rsidRPr="006C36A8" w:rsidRDefault="006C36A8" w:rsidP="006C36A8">
            <w:pPr>
              <w:rPr>
                <w:rFonts w:ascii="Times New Roman" w:hAnsi="Times New Roman"/>
                <w:b/>
              </w:rPr>
            </w:pPr>
            <w:r w:rsidRPr="006C36A8">
              <w:rPr>
                <w:rFonts w:ascii="Times New Roman" w:hAnsi="Times New Roman"/>
              </w:rPr>
              <w:t>14.02.2024                                         Н.Ф.Ишимова</w:t>
            </w:r>
          </w:p>
        </w:tc>
      </w:tr>
      <w:tr w:rsidR="00BC4E5F" w:rsidRPr="00A963E1" w14:paraId="427F1737" w14:textId="77777777" w:rsidTr="006C36A8">
        <w:trPr>
          <w:trHeight w:val="464"/>
        </w:trPr>
        <w:tc>
          <w:tcPr>
            <w:tcW w:w="1555" w:type="dxa"/>
            <w:vMerge/>
            <w:vAlign w:val="center"/>
          </w:tcPr>
          <w:p w14:paraId="3EB4B770" w14:textId="77777777" w:rsidR="00BC4E5F" w:rsidRPr="006C36A8" w:rsidRDefault="00BC4E5F" w:rsidP="00BC4E5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5EE1848" w14:textId="77777777" w:rsidR="00BC4E5F" w:rsidRPr="006C36A8" w:rsidRDefault="00BC4E5F" w:rsidP="00BC4E5F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0A265EC5" w14:textId="77777777" w:rsidR="00BC4E5F" w:rsidRPr="006C36A8" w:rsidRDefault="00BC4E5F" w:rsidP="00BC4E5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D0E7285" w14:textId="77777777" w:rsidR="00BC4E5F" w:rsidRPr="006C36A8" w:rsidRDefault="00BC4E5F" w:rsidP="00BC4E5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E4C590B" w14:textId="77777777" w:rsidR="00BC4E5F" w:rsidRPr="006C36A8" w:rsidRDefault="00BC4E5F" w:rsidP="00BC4E5F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4200D73C" w14:textId="77777777" w:rsidR="00BC4E5F" w:rsidRPr="006C36A8" w:rsidRDefault="00BC4E5F" w:rsidP="00BC4E5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354DE347" w14:textId="77777777" w:rsidR="00BC4E5F" w:rsidRPr="006C36A8" w:rsidRDefault="00BC4E5F" w:rsidP="00BC4E5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0814E367" w14:textId="77777777" w:rsidR="00BC4E5F" w:rsidRPr="006C36A8" w:rsidRDefault="00BC4E5F" w:rsidP="00BC4E5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14:paraId="24649A45" w14:textId="61968D4F" w:rsidR="00BC4E5F" w:rsidRPr="00BC4E5F" w:rsidRDefault="00BC4E5F" w:rsidP="00BC4E5F">
            <w:pPr>
              <w:rPr>
                <w:rFonts w:ascii="Times New Roman" w:hAnsi="Times New Roman"/>
                <w:b/>
              </w:rPr>
            </w:pPr>
          </w:p>
        </w:tc>
      </w:tr>
      <w:tr w:rsidR="00D41BFD" w:rsidRPr="00A963E1" w14:paraId="378F0964" w14:textId="77777777" w:rsidTr="006C36A8">
        <w:trPr>
          <w:trHeight w:val="414"/>
        </w:trPr>
        <w:tc>
          <w:tcPr>
            <w:tcW w:w="1555" w:type="dxa"/>
            <w:vMerge w:val="restart"/>
            <w:vAlign w:val="center"/>
          </w:tcPr>
          <w:p w14:paraId="20AA8421" w14:textId="77777777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89BB616" w14:textId="77777777" w:rsidR="00D41BFD" w:rsidRPr="006C36A8" w:rsidRDefault="00D41BFD" w:rsidP="00D41BF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</w:tcPr>
          <w:p w14:paraId="18A54A81" w14:textId="77777777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36ACA1B" w14:textId="77777777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12.02.2025</w:t>
            </w:r>
          </w:p>
          <w:p w14:paraId="1827E88B" w14:textId="72D84360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(8 часов)</w:t>
            </w:r>
          </w:p>
        </w:tc>
        <w:tc>
          <w:tcPr>
            <w:tcW w:w="1843" w:type="dxa"/>
            <w:vMerge w:val="restart"/>
            <w:vAlign w:val="center"/>
          </w:tcPr>
          <w:p w14:paraId="787CD8CE" w14:textId="6D9DA458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 xml:space="preserve"> ЦСТ (Москва, ул. Советской Армии, д.6)</w:t>
            </w:r>
          </w:p>
        </w:tc>
        <w:tc>
          <w:tcPr>
            <w:tcW w:w="1417" w:type="dxa"/>
            <w:vMerge w:val="restart"/>
            <w:vAlign w:val="center"/>
          </w:tcPr>
          <w:p w14:paraId="6896426E" w14:textId="53B6C884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12.02.2025</w:t>
            </w:r>
          </w:p>
        </w:tc>
        <w:tc>
          <w:tcPr>
            <w:tcW w:w="1134" w:type="dxa"/>
            <w:vMerge w:val="restart"/>
            <w:vAlign w:val="center"/>
          </w:tcPr>
          <w:p w14:paraId="677F6FDE" w14:textId="2637563B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68</w:t>
            </w:r>
          </w:p>
        </w:tc>
        <w:tc>
          <w:tcPr>
            <w:tcW w:w="1276" w:type="dxa"/>
            <w:vMerge w:val="restart"/>
            <w:vAlign w:val="center"/>
          </w:tcPr>
          <w:p w14:paraId="1EF385CC" w14:textId="33F3ECF3" w:rsidR="00D41BFD" w:rsidRPr="006C36A8" w:rsidRDefault="00D41BFD" w:rsidP="00D41BFD">
            <w:pPr>
              <w:jc w:val="center"/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Хорошо (83%)</w:t>
            </w:r>
          </w:p>
        </w:tc>
        <w:tc>
          <w:tcPr>
            <w:tcW w:w="4252" w:type="dxa"/>
            <w:vAlign w:val="center"/>
          </w:tcPr>
          <w:p w14:paraId="7F609708" w14:textId="37F7E33B" w:rsidR="00D41BFD" w:rsidRPr="00BC4E5F" w:rsidRDefault="00D41BFD" w:rsidP="00D41BFD">
            <w:pPr>
              <w:rPr>
                <w:rFonts w:ascii="Times New Roman" w:hAnsi="Times New Roman"/>
                <w:b/>
              </w:rPr>
            </w:pPr>
          </w:p>
        </w:tc>
      </w:tr>
      <w:tr w:rsidR="00D41BFD" w:rsidRPr="00A963E1" w14:paraId="0253FD37" w14:textId="77777777" w:rsidTr="006C36A8">
        <w:trPr>
          <w:trHeight w:val="407"/>
        </w:trPr>
        <w:tc>
          <w:tcPr>
            <w:tcW w:w="1555" w:type="dxa"/>
            <w:vMerge/>
            <w:vAlign w:val="center"/>
          </w:tcPr>
          <w:p w14:paraId="056801FF" w14:textId="77777777" w:rsidR="00D41BFD" w:rsidRPr="00BC4E5F" w:rsidRDefault="00D41BFD" w:rsidP="00D41B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2213DC0" w14:textId="77777777" w:rsidR="00D41BFD" w:rsidRPr="00BC4E5F" w:rsidRDefault="00D41BFD" w:rsidP="00D41BF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504AA55F" w14:textId="77777777" w:rsidR="00D41BFD" w:rsidRPr="00BC4E5F" w:rsidRDefault="00D41BFD" w:rsidP="00D41B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AB71750" w14:textId="77777777" w:rsidR="00D41BFD" w:rsidRPr="00325719" w:rsidRDefault="00D41BFD" w:rsidP="00D41BF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43" w:type="dxa"/>
            <w:vMerge/>
            <w:vAlign w:val="center"/>
          </w:tcPr>
          <w:p w14:paraId="3D0634D3" w14:textId="77777777" w:rsidR="00D41BFD" w:rsidRPr="00325719" w:rsidRDefault="00D41BFD" w:rsidP="00D41BFD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14:paraId="3225578C" w14:textId="77777777" w:rsidR="00D41BFD" w:rsidRPr="00325719" w:rsidRDefault="00D41BFD" w:rsidP="00D41BF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5D9C67FB" w14:textId="77777777" w:rsidR="00D41BFD" w:rsidRPr="00325719" w:rsidRDefault="00D41BFD" w:rsidP="00D41BF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  <w:vMerge/>
            <w:vAlign w:val="center"/>
          </w:tcPr>
          <w:p w14:paraId="544DE505" w14:textId="77777777" w:rsidR="00D41BFD" w:rsidRPr="00325719" w:rsidRDefault="00D41BFD" w:rsidP="00D41BF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252" w:type="dxa"/>
            <w:vAlign w:val="center"/>
          </w:tcPr>
          <w:p w14:paraId="40B54639" w14:textId="77777777" w:rsidR="00D41BFD" w:rsidRPr="006C36A8" w:rsidRDefault="00D41BFD" w:rsidP="00D41BFD">
            <w:pPr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РОО «Федерация плавания города Москвы»</w:t>
            </w:r>
          </w:p>
          <w:p w14:paraId="4B57CCAE" w14:textId="0553E1AF" w:rsidR="00D41BFD" w:rsidRPr="006C36A8" w:rsidRDefault="00D41BFD" w:rsidP="00D41BFD">
            <w:pPr>
              <w:rPr>
                <w:rFonts w:ascii="Times New Roman" w:hAnsi="Times New Roman"/>
                <w:b/>
              </w:rPr>
            </w:pPr>
            <w:r w:rsidRPr="006C36A8">
              <w:rPr>
                <w:rFonts w:ascii="Times New Roman" w:hAnsi="Times New Roman"/>
              </w:rPr>
              <w:t>12.02.2025                                         Н.Ф.Ишимова</w:t>
            </w:r>
          </w:p>
        </w:tc>
      </w:tr>
      <w:tr w:rsidR="00D41BFD" w:rsidRPr="00A963E1" w14:paraId="1285C898" w14:textId="77777777" w:rsidTr="006C36A8">
        <w:trPr>
          <w:trHeight w:val="413"/>
        </w:trPr>
        <w:tc>
          <w:tcPr>
            <w:tcW w:w="1555" w:type="dxa"/>
            <w:vMerge/>
            <w:vAlign w:val="center"/>
          </w:tcPr>
          <w:p w14:paraId="6B25DDD3" w14:textId="77777777" w:rsidR="00D41BFD" w:rsidRPr="00BC4E5F" w:rsidRDefault="00D41BFD" w:rsidP="00D41B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6BBE65C" w14:textId="77777777" w:rsidR="00D41BFD" w:rsidRPr="00BC4E5F" w:rsidRDefault="00D41BFD" w:rsidP="00D41BF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118127D3" w14:textId="77777777" w:rsidR="00D41BFD" w:rsidRPr="00BC4E5F" w:rsidRDefault="00D41BFD" w:rsidP="00D41B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2E1794F" w14:textId="77777777" w:rsidR="00D41BFD" w:rsidRPr="00325719" w:rsidRDefault="00D41BFD" w:rsidP="00D41BF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43" w:type="dxa"/>
            <w:vMerge/>
            <w:vAlign w:val="center"/>
          </w:tcPr>
          <w:p w14:paraId="3EF79342" w14:textId="77777777" w:rsidR="00D41BFD" w:rsidRPr="00325719" w:rsidRDefault="00D41BFD" w:rsidP="00D41BFD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14:paraId="3AD9105C" w14:textId="77777777" w:rsidR="00D41BFD" w:rsidRPr="00325719" w:rsidRDefault="00D41BFD" w:rsidP="00D41BF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34557AE8" w14:textId="77777777" w:rsidR="00D41BFD" w:rsidRPr="00325719" w:rsidRDefault="00D41BFD" w:rsidP="00D41BF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  <w:vMerge/>
            <w:vAlign w:val="center"/>
          </w:tcPr>
          <w:p w14:paraId="4E58D5D2" w14:textId="77777777" w:rsidR="00D41BFD" w:rsidRPr="00325719" w:rsidRDefault="00D41BFD" w:rsidP="00D41BF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252" w:type="dxa"/>
            <w:vAlign w:val="center"/>
          </w:tcPr>
          <w:p w14:paraId="7E05BC67" w14:textId="77777777" w:rsidR="00D41BFD" w:rsidRPr="006C36A8" w:rsidRDefault="00D41BFD" w:rsidP="00D41BFD">
            <w:pPr>
              <w:rPr>
                <w:rFonts w:ascii="Times New Roman" w:hAnsi="Times New Roman"/>
              </w:rPr>
            </w:pPr>
            <w:r w:rsidRPr="006C36A8">
              <w:rPr>
                <w:rFonts w:ascii="Times New Roman" w:hAnsi="Times New Roman"/>
              </w:rPr>
              <w:t>РОО «Федерация плавания города Москвы»</w:t>
            </w:r>
          </w:p>
          <w:p w14:paraId="410FB454" w14:textId="3D19C6B6" w:rsidR="00D41BFD" w:rsidRPr="006C36A8" w:rsidRDefault="00D41BFD" w:rsidP="00D41BFD">
            <w:pPr>
              <w:rPr>
                <w:rFonts w:ascii="Times New Roman" w:hAnsi="Times New Roman"/>
                <w:b/>
              </w:rPr>
            </w:pPr>
            <w:r w:rsidRPr="006C36A8">
              <w:rPr>
                <w:rFonts w:ascii="Times New Roman" w:hAnsi="Times New Roman"/>
              </w:rPr>
              <w:t>12.02.2025                                         Н.Ф.Ишимова</w:t>
            </w:r>
          </w:p>
        </w:tc>
      </w:tr>
      <w:tr w:rsidR="00FB0C3B" w:rsidRPr="00A963E1" w14:paraId="33B376B1" w14:textId="77777777" w:rsidTr="00406C2B">
        <w:trPr>
          <w:trHeight w:val="190"/>
        </w:trPr>
        <w:tc>
          <w:tcPr>
            <w:tcW w:w="1555" w:type="dxa"/>
            <w:vMerge w:val="restart"/>
            <w:vAlign w:val="center"/>
          </w:tcPr>
          <w:p w14:paraId="316D2D09" w14:textId="77777777" w:rsidR="00FB0C3B" w:rsidRPr="00BC4E5F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465867D" w14:textId="77777777" w:rsidR="00FB0C3B" w:rsidRPr="00BC4E5F" w:rsidRDefault="00FB0C3B" w:rsidP="00FB0C3B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</w:tcPr>
          <w:p w14:paraId="05E5498C" w14:textId="77777777" w:rsidR="00FB0C3B" w:rsidRPr="00BC4E5F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843350F" w14:textId="1817EBA8" w:rsidR="00FB0C3B" w:rsidRPr="00325719" w:rsidRDefault="00FB0C3B" w:rsidP="00FB0C3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2FBDCE3" w14:textId="623B4D78" w:rsidR="00FB0C3B" w:rsidRPr="00325719" w:rsidRDefault="00FB0C3B" w:rsidP="00FB0C3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355A0F1" w14:textId="178847E8" w:rsidR="00FB0C3B" w:rsidRPr="00325719" w:rsidRDefault="00FB0C3B" w:rsidP="00FB0C3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70C2B65" w14:textId="397D508F" w:rsidR="00FB0C3B" w:rsidRPr="00325719" w:rsidRDefault="00FB0C3B" w:rsidP="00FB0C3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8E9A678" w14:textId="11F685F2" w:rsidR="00FB0C3B" w:rsidRPr="00325719" w:rsidRDefault="00FB0C3B" w:rsidP="00FB0C3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252" w:type="dxa"/>
            <w:vAlign w:val="center"/>
          </w:tcPr>
          <w:p w14:paraId="16A42F33" w14:textId="14CAFB3F" w:rsidR="00FB0C3B" w:rsidRPr="00325719" w:rsidRDefault="00FB0C3B" w:rsidP="00FB0C3B">
            <w:pPr>
              <w:rPr>
                <w:rFonts w:ascii="Times New Roman" w:hAnsi="Times New Roman"/>
                <w:b/>
                <w:highlight w:val="yellow"/>
              </w:rPr>
            </w:pPr>
          </w:p>
        </w:tc>
      </w:tr>
      <w:tr w:rsidR="00FB0C3B" w:rsidRPr="00A963E1" w14:paraId="02AE5E5C" w14:textId="77777777" w:rsidTr="00031A26">
        <w:trPr>
          <w:trHeight w:val="269"/>
        </w:trPr>
        <w:tc>
          <w:tcPr>
            <w:tcW w:w="1555" w:type="dxa"/>
            <w:vMerge/>
            <w:vAlign w:val="center"/>
          </w:tcPr>
          <w:p w14:paraId="06DD42DD" w14:textId="77777777" w:rsidR="00FB0C3B" w:rsidRPr="00BC4E5F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15AD49A" w14:textId="77777777" w:rsidR="00FB0C3B" w:rsidRPr="00BC4E5F" w:rsidRDefault="00FB0C3B" w:rsidP="00FB0C3B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449AFA40" w14:textId="77777777" w:rsidR="00FB0C3B" w:rsidRPr="00BC4E5F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87F4F15" w14:textId="77777777" w:rsidR="00FB0C3B" w:rsidRPr="00BC4E5F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7098657" w14:textId="77777777" w:rsidR="00FB0C3B" w:rsidRPr="00BC4E5F" w:rsidRDefault="00FB0C3B" w:rsidP="00FB0C3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63736370" w14:textId="77777777" w:rsidR="00FB0C3B" w:rsidRPr="00BC4E5F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5CBAA37E" w14:textId="77777777" w:rsidR="00FB0C3B" w:rsidRPr="00BC4E5F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7F1EF083" w14:textId="77777777" w:rsidR="00FB0C3B" w:rsidRPr="00BC4E5F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14:paraId="60FDC654" w14:textId="68B8578F" w:rsidR="00FB0C3B" w:rsidRPr="00325719" w:rsidRDefault="00FB0C3B" w:rsidP="00FB0C3B">
            <w:pPr>
              <w:rPr>
                <w:rFonts w:ascii="Times New Roman" w:hAnsi="Times New Roman"/>
                <w:b/>
                <w:highlight w:val="yellow"/>
              </w:rPr>
            </w:pPr>
          </w:p>
        </w:tc>
      </w:tr>
      <w:tr w:rsidR="00FB0C3B" w:rsidRPr="00A963E1" w14:paraId="172D95ED" w14:textId="77777777" w:rsidTr="00015ED0">
        <w:trPr>
          <w:trHeight w:val="176"/>
        </w:trPr>
        <w:tc>
          <w:tcPr>
            <w:tcW w:w="1555" w:type="dxa"/>
            <w:vMerge/>
            <w:vAlign w:val="center"/>
          </w:tcPr>
          <w:p w14:paraId="76669ABA" w14:textId="77777777" w:rsidR="00FB0C3B" w:rsidRPr="00086399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94AD153" w14:textId="77777777" w:rsidR="00FB0C3B" w:rsidRPr="00086399" w:rsidRDefault="00FB0C3B" w:rsidP="00FB0C3B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264D4262" w14:textId="77777777" w:rsidR="00FB0C3B" w:rsidRPr="00086399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CF86C49" w14:textId="77777777" w:rsidR="00FB0C3B" w:rsidRPr="00086399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15F1FAF" w14:textId="77777777" w:rsidR="00FB0C3B" w:rsidRPr="00086399" w:rsidRDefault="00FB0C3B" w:rsidP="00FB0C3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194F5D76" w14:textId="77777777" w:rsidR="00FB0C3B" w:rsidRPr="00086399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14C12607" w14:textId="77777777" w:rsidR="00FB0C3B" w:rsidRPr="00086399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50DC89D2" w14:textId="77777777" w:rsidR="00FB0C3B" w:rsidRPr="00086399" w:rsidRDefault="00FB0C3B" w:rsidP="00FB0C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14:paraId="37A02EBB" w14:textId="0303E664" w:rsidR="00FB0C3B" w:rsidRPr="00325719" w:rsidRDefault="00FB0C3B" w:rsidP="00FB0C3B">
            <w:pPr>
              <w:rPr>
                <w:rFonts w:ascii="Times New Roman" w:hAnsi="Times New Roman"/>
                <w:b/>
                <w:highlight w:val="yellow"/>
              </w:rPr>
            </w:pPr>
          </w:p>
        </w:tc>
      </w:tr>
      <w:tr w:rsidR="00933693" w:rsidRPr="00A963E1" w14:paraId="6CC3B8C3" w14:textId="77777777" w:rsidTr="00015ED0">
        <w:trPr>
          <w:trHeight w:val="189"/>
        </w:trPr>
        <w:tc>
          <w:tcPr>
            <w:tcW w:w="1555" w:type="dxa"/>
            <w:vMerge w:val="restart"/>
            <w:vAlign w:val="center"/>
          </w:tcPr>
          <w:p w14:paraId="4ADD5E58" w14:textId="709471D2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979271E" w14:textId="5E90B59F" w:rsidR="00933693" w:rsidRPr="00086399" w:rsidRDefault="00933693" w:rsidP="0093369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</w:tcPr>
          <w:p w14:paraId="27DE78E0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1CCFEE16" w14:textId="59247BF4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FED8B1F" w14:textId="3044C41E" w:rsidR="00031A26" w:rsidRPr="00086399" w:rsidRDefault="00031A26" w:rsidP="00031A2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6FF08E5" w14:textId="6EFE63BA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104EA93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4A7B16A" w14:textId="3CA70883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14:paraId="204E0933" w14:textId="77777777" w:rsidR="00933693" w:rsidRPr="00A963E1" w:rsidRDefault="00933693" w:rsidP="00933693">
            <w:pPr>
              <w:rPr>
                <w:rFonts w:ascii="Times New Roman" w:hAnsi="Times New Roman"/>
                <w:b/>
              </w:rPr>
            </w:pPr>
          </w:p>
        </w:tc>
      </w:tr>
      <w:tr w:rsidR="00933693" w:rsidRPr="00A963E1" w14:paraId="76DA4CB7" w14:textId="77777777" w:rsidTr="00A11EC4">
        <w:trPr>
          <w:trHeight w:val="141"/>
        </w:trPr>
        <w:tc>
          <w:tcPr>
            <w:tcW w:w="1555" w:type="dxa"/>
            <w:vMerge/>
            <w:vAlign w:val="center"/>
          </w:tcPr>
          <w:p w14:paraId="2B94011F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7FBD043" w14:textId="77777777" w:rsidR="00933693" w:rsidRPr="00086399" w:rsidRDefault="00933693" w:rsidP="0093369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4271778D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6043491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A615812" w14:textId="77777777" w:rsidR="00933693" w:rsidRPr="00086399" w:rsidRDefault="00933693" w:rsidP="0093369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437C89A0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1BB885DC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10F40E62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14:paraId="7DD887AF" w14:textId="0E11A3D5" w:rsidR="00933693" w:rsidRPr="00A963E1" w:rsidRDefault="00933693" w:rsidP="00015ED0">
            <w:pPr>
              <w:rPr>
                <w:rFonts w:ascii="Times New Roman" w:hAnsi="Times New Roman"/>
                <w:b/>
              </w:rPr>
            </w:pPr>
          </w:p>
        </w:tc>
      </w:tr>
      <w:tr w:rsidR="00933693" w:rsidRPr="00A963E1" w14:paraId="291A9570" w14:textId="77777777" w:rsidTr="00031A26">
        <w:trPr>
          <w:trHeight w:val="170"/>
        </w:trPr>
        <w:tc>
          <w:tcPr>
            <w:tcW w:w="1555" w:type="dxa"/>
            <w:vMerge/>
            <w:vAlign w:val="center"/>
          </w:tcPr>
          <w:p w14:paraId="2FBE0A55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89F307A" w14:textId="77777777" w:rsidR="00933693" w:rsidRPr="00086399" w:rsidRDefault="00933693" w:rsidP="0093369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7E138ABD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4EBE6D5E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A76A0F6" w14:textId="77777777" w:rsidR="00933693" w:rsidRPr="00086399" w:rsidRDefault="00933693" w:rsidP="0093369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3409FA33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7DD041AD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3974912B" w14:textId="77777777" w:rsidR="00933693" w:rsidRPr="00086399" w:rsidRDefault="00933693" w:rsidP="00933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Align w:val="center"/>
          </w:tcPr>
          <w:p w14:paraId="47F1FA42" w14:textId="77777777" w:rsidR="00933693" w:rsidRPr="00A963E1" w:rsidRDefault="00933693" w:rsidP="00933693">
            <w:pPr>
              <w:rPr>
                <w:rFonts w:ascii="Times New Roman" w:hAnsi="Times New Roman"/>
                <w:b/>
              </w:rPr>
            </w:pPr>
          </w:p>
        </w:tc>
      </w:tr>
    </w:tbl>
    <w:p w14:paraId="07036542" w14:textId="32D0EB68" w:rsidR="00A963E1" w:rsidRPr="00A963E1" w:rsidRDefault="00A963E1" w:rsidP="00A963E1">
      <w:pPr>
        <w:keepNext/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A963E1">
        <w:rPr>
          <w:rFonts w:ascii="Times New Roman" w:hAnsi="Times New Roman"/>
          <w:b/>
          <w:sz w:val="24"/>
          <w:szCs w:val="24"/>
        </w:rPr>
        <w:t>ТЕОРЕТИЧЕСКАЯ ПОДГОТОВКА, СДАЧА КВАЛИФИКАЦИОННОГО ЗАЧЕТА (ЭКЗАМЕНА)</w:t>
      </w:r>
    </w:p>
    <w:p w14:paraId="664CBE25" w14:textId="4097A76A" w:rsidR="00A963E1" w:rsidRDefault="00A963E1" w:rsidP="00ED6320">
      <w:pPr>
        <w:rPr>
          <w:rFonts w:ascii="Times New Roman" w:hAnsi="Times New Roman"/>
          <w:b/>
        </w:rPr>
      </w:pPr>
    </w:p>
    <w:p w14:paraId="3CF42825" w14:textId="4D8FD00F" w:rsidR="00DA3D9A" w:rsidRDefault="00DA3D9A" w:rsidP="00224ED6">
      <w:pPr>
        <w:jc w:val="center"/>
        <w:rPr>
          <w:rFonts w:ascii="Times New Roman" w:hAnsi="Times New Roman"/>
          <w:b/>
          <w:sz w:val="32"/>
        </w:rPr>
      </w:pPr>
    </w:p>
    <w:p w14:paraId="212DABEA" w14:textId="77777777" w:rsidR="00A11EC4" w:rsidRPr="00B673FC" w:rsidRDefault="00A11EC4" w:rsidP="00224ED6">
      <w:pPr>
        <w:jc w:val="center"/>
        <w:rPr>
          <w:rFonts w:ascii="Times New Roman" w:hAnsi="Times New Roman"/>
          <w:b/>
          <w:sz w:val="32"/>
        </w:rPr>
      </w:pPr>
    </w:p>
    <w:p w14:paraId="3F766EB0" w14:textId="7028E907" w:rsidR="00224ED6" w:rsidRDefault="00224ED6" w:rsidP="00224ED6">
      <w:pPr>
        <w:jc w:val="center"/>
        <w:rPr>
          <w:rFonts w:ascii="Times New Roman" w:hAnsi="Times New Roman"/>
          <w:b/>
          <w:sz w:val="24"/>
        </w:rPr>
      </w:pPr>
      <w:r w:rsidRPr="00C34D27">
        <w:rPr>
          <w:rFonts w:ascii="Times New Roman" w:hAnsi="Times New Roman"/>
          <w:b/>
          <w:sz w:val="24"/>
        </w:rPr>
        <w:t>Президент РОО «Федерация плавания города Москвы» __________________________________ Е.Е.Коротышкин</w:t>
      </w:r>
    </w:p>
    <w:p w14:paraId="6C809425" w14:textId="77777777" w:rsidR="00A11EC4" w:rsidRPr="00C34D27" w:rsidRDefault="00A11EC4" w:rsidP="00224ED6">
      <w:pPr>
        <w:jc w:val="center"/>
        <w:rPr>
          <w:rFonts w:ascii="Times New Roman" w:hAnsi="Times New Roman"/>
          <w:b/>
          <w:sz w:val="24"/>
        </w:rPr>
      </w:pPr>
    </w:p>
    <w:p w14:paraId="14513A97" w14:textId="77777777" w:rsidR="00224ED6" w:rsidRPr="00A963E1" w:rsidRDefault="00224ED6" w:rsidP="00A963E1">
      <w:pPr>
        <w:rPr>
          <w:rFonts w:ascii="Times New Roman" w:hAnsi="Times New Roman"/>
          <w:b/>
        </w:rPr>
      </w:pPr>
    </w:p>
    <w:p w14:paraId="29278DAD" w14:textId="77777777" w:rsidR="00A963E1" w:rsidRPr="00A963E1" w:rsidRDefault="00A963E1" w:rsidP="00A963E1">
      <w:pPr>
        <w:keepNext/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A963E1">
        <w:rPr>
          <w:rFonts w:ascii="Times New Roman" w:hAnsi="Times New Roman"/>
          <w:b/>
          <w:sz w:val="24"/>
          <w:szCs w:val="24"/>
        </w:rPr>
        <w:lastRenderedPageBreak/>
        <w:t>ПРАКТИКА СУДЕЙСТВА ОФИЦИАЛЬНЫХ СПОРТИВНЫХ СОРЕВНОВАНИЙ</w:t>
      </w:r>
    </w:p>
    <w:tbl>
      <w:tblPr>
        <w:tblStyle w:val="a6"/>
        <w:tblW w:w="1553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8"/>
        <w:gridCol w:w="2660"/>
        <w:gridCol w:w="1819"/>
        <w:gridCol w:w="4560"/>
        <w:gridCol w:w="1134"/>
        <w:gridCol w:w="3775"/>
      </w:tblGrid>
      <w:tr w:rsidR="00A963E1" w:rsidRPr="00A963E1" w14:paraId="4B95B939" w14:textId="77777777" w:rsidTr="00847FBE">
        <w:tc>
          <w:tcPr>
            <w:tcW w:w="1588" w:type="dxa"/>
            <w:vAlign w:val="center"/>
          </w:tcPr>
          <w:p w14:paraId="6D72DF77" w14:textId="77777777" w:rsidR="00A963E1" w:rsidRPr="00A963E1" w:rsidRDefault="00A963E1" w:rsidP="00A96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660" w:type="dxa"/>
            <w:vAlign w:val="center"/>
          </w:tcPr>
          <w:p w14:paraId="25EE6114" w14:textId="3FE0B9CA" w:rsidR="00A963E1" w:rsidRPr="00FE014D" w:rsidRDefault="00A963E1" w:rsidP="00FE014D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19" w:type="dxa"/>
            <w:vAlign w:val="center"/>
          </w:tcPr>
          <w:p w14:paraId="450F02EC" w14:textId="77777777" w:rsidR="00A963E1" w:rsidRPr="00A963E1" w:rsidRDefault="00A963E1" w:rsidP="00A96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 спортивного судьи</w:t>
            </w:r>
          </w:p>
        </w:tc>
        <w:tc>
          <w:tcPr>
            <w:tcW w:w="4560" w:type="dxa"/>
            <w:vAlign w:val="center"/>
          </w:tcPr>
          <w:p w14:paraId="6BEFFC96" w14:textId="2B445E1D" w:rsidR="00A963E1" w:rsidRPr="00A963E1" w:rsidRDefault="00A963E1" w:rsidP="00A96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Наименование и статус официальных спортивных соревнований</w:t>
            </w:r>
          </w:p>
        </w:tc>
        <w:tc>
          <w:tcPr>
            <w:tcW w:w="1134" w:type="dxa"/>
            <w:vAlign w:val="center"/>
          </w:tcPr>
          <w:p w14:paraId="70B9F310" w14:textId="77777777" w:rsidR="00A963E1" w:rsidRPr="00A963E1" w:rsidRDefault="00A963E1" w:rsidP="00A96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775" w:type="dxa"/>
            <w:vAlign w:val="center"/>
          </w:tcPr>
          <w:p w14:paraId="28AE8E4C" w14:textId="77777777" w:rsidR="00A963E1" w:rsidRPr="00A963E1" w:rsidRDefault="00A963E1" w:rsidP="00A96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30788D" w:rsidRPr="008350AE" w14:paraId="12B710AD" w14:textId="77777777" w:rsidTr="0030788D">
        <w:trPr>
          <w:trHeight w:val="288"/>
        </w:trPr>
        <w:tc>
          <w:tcPr>
            <w:tcW w:w="1588" w:type="dxa"/>
            <w:vMerge w:val="restart"/>
            <w:vAlign w:val="center"/>
          </w:tcPr>
          <w:p w14:paraId="31432A1D" w14:textId="7CDAF137" w:rsidR="0030788D" w:rsidRPr="008A7D05" w:rsidRDefault="0030788D" w:rsidP="0030788D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28.05.2023</w:t>
            </w:r>
          </w:p>
        </w:tc>
        <w:tc>
          <w:tcPr>
            <w:tcW w:w="2660" w:type="dxa"/>
            <w:vMerge w:val="restart"/>
            <w:vAlign w:val="center"/>
          </w:tcPr>
          <w:p w14:paraId="78B37319" w14:textId="281FE23C" w:rsidR="0030788D" w:rsidRPr="008A7D05" w:rsidRDefault="0030788D" w:rsidP="0030788D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СК «Акватория ЗИЛ» (Москва, ул. Автозаводская, 23А к.4)</w:t>
            </w:r>
          </w:p>
        </w:tc>
        <w:tc>
          <w:tcPr>
            <w:tcW w:w="1819" w:type="dxa"/>
            <w:vMerge w:val="restart"/>
            <w:vAlign w:val="center"/>
          </w:tcPr>
          <w:p w14:paraId="17537AC0" w14:textId="58B3DDBB" w:rsidR="0030788D" w:rsidRPr="008A7D05" w:rsidRDefault="0030788D" w:rsidP="0030788D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Старший судья на повороте</w:t>
            </w:r>
          </w:p>
        </w:tc>
        <w:tc>
          <w:tcPr>
            <w:tcW w:w="4560" w:type="dxa"/>
            <w:vMerge w:val="restart"/>
            <w:vAlign w:val="center"/>
          </w:tcPr>
          <w:p w14:paraId="7898C42E" w14:textId="1F6D6E70" w:rsidR="0030788D" w:rsidRPr="008A7D05" w:rsidRDefault="0030788D" w:rsidP="0030788D">
            <w:pPr>
              <w:rPr>
                <w:rFonts w:ascii="Times New Roman" w:hAnsi="Times New Roman"/>
                <w:lang w:eastAsia="en-US"/>
              </w:rPr>
            </w:pPr>
            <w:r w:rsidRPr="008A7D05">
              <w:rPr>
                <w:rFonts w:ascii="Times New Roman" w:hAnsi="Times New Roman"/>
                <w:lang w:eastAsia="en-US"/>
              </w:rPr>
              <w:t>Кубок Московской лиги плавания, 5-й этап</w:t>
            </w:r>
            <w:r w:rsidR="00F02B6B" w:rsidRPr="008A7D05">
              <w:rPr>
                <w:rFonts w:ascii="Times New Roman" w:hAnsi="Times New Roman"/>
                <w:lang w:eastAsia="en-US"/>
              </w:rPr>
              <w:t xml:space="preserve">, </w:t>
            </w:r>
            <w:r w:rsidRPr="008A7D05">
              <w:rPr>
                <w:rFonts w:ascii="Times New Roman" w:hAnsi="Times New Roman"/>
              </w:rPr>
              <w:t>ЕКП 61477</w:t>
            </w:r>
            <w:r w:rsidR="00F02B6B" w:rsidRPr="008A7D05">
              <w:rPr>
                <w:rFonts w:ascii="Times New Roman" w:hAnsi="Times New Roman"/>
              </w:rPr>
              <w:t xml:space="preserve"> (Региональные)</w:t>
            </w:r>
          </w:p>
        </w:tc>
        <w:tc>
          <w:tcPr>
            <w:tcW w:w="1134" w:type="dxa"/>
            <w:vMerge w:val="restart"/>
            <w:vAlign w:val="center"/>
          </w:tcPr>
          <w:p w14:paraId="17AB0DE7" w14:textId="44F6C89B" w:rsidR="0030788D" w:rsidRPr="008A7D05" w:rsidRDefault="0030788D" w:rsidP="0030788D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Отлично</w:t>
            </w:r>
          </w:p>
        </w:tc>
        <w:tc>
          <w:tcPr>
            <w:tcW w:w="3775" w:type="dxa"/>
            <w:vAlign w:val="center"/>
          </w:tcPr>
          <w:p w14:paraId="18410DB1" w14:textId="23D5E710" w:rsidR="0030788D" w:rsidRPr="008A7D05" w:rsidRDefault="0030788D" w:rsidP="0030788D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28.05.2023</w:t>
            </w:r>
          </w:p>
        </w:tc>
      </w:tr>
      <w:tr w:rsidR="0030788D" w:rsidRPr="008350AE" w14:paraId="39ABB785" w14:textId="77777777" w:rsidTr="00847FBE">
        <w:trPr>
          <w:trHeight w:val="288"/>
        </w:trPr>
        <w:tc>
          <w:tcPr>
            <w:tcW w:w="1588" w:type="dxa"/>
            <w:vMerge/>
            <w:vAlign w:val="center"/>
          </w:tcPr>
          <w:p w14:paraId="50080692" w14:textId="77777777" w:rsidR="0030788D" w:rsidRPr="008A7D05" w:rsidRDefault="0030788D" w:rsidP="003078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vMerge/>
            <w:vAlign w:val="center"/>
          </w:tcPr>
          <w:p w14:paraId="5EF0F251" w14:textId="77777777" w:rsidR="0030788D" w:rsidRPr="008A7D05" w:rsidRDefault="0030788D" w:rsidP="0030788D">
            <w:pPr>
              <w:rPr>
                <w:rFonts w:ascii="Times New Roman" w:hAnsi="Times New Roman"/>
              </w:rPr>
            </w:pPr>
          </w:p>
        </w:tc>
        <w:tc>
          <w:tcPr>
            <w:tcW w:w="1819" w:type="dxa"/>
            <w:vMerge/>
            <w:vAlign w:val="center"/>
          </w:tcPr>
          <w:p w14:paraId="5C8D011D" w14:textId="77777777" w:rsidR="0030788D" w:rsidRPr="008A7D05" w:rsidRDefault="0030788D" w:rsidP="0030788D">
            <w:pPr>
              <w:rPr>
                <w:rFonts w:ascii="Times New Roman" w:hAnsi="Times New Roman"/>
              </w:rPr>
            </w:pPr>
          </w:p>
        </w:tc>
        <w:tc>
          <w:tcPr>
            <w:tcW w:w="4560" w:type="dxa"/>
            <w:vMerge/>
            <w:vAlign w:val="center"/>
          </w:tcPr>
          <w:p w14:paraId="2870A0C2" w14:textId="77777777" w:rsidR="0030788D" w:rsidRPr="008A7D05" w:rsidRDefault="0030788D" w:rsidP="0030788D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3D4098C" w14:textId="77777777" w:rsidR="0030788D" w:rsidRPr="008A7D05" w:rsidRDefault="0030788D" w:rsidP="003078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Align w:val="center"/>
          </w:tcPr>
          <w:p w14:paraId="787EF5E1" w14:textId="1BCAFF82" w:rsidR="0030788D" w:rsidRPr="008A7D05" w:rsidRDefault="005C6C2B" w:rsidP="0030788D">
            <w:pPr>
              <w:jc w:val="right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Н.Ф.Ишимова</w:t>
            </w:r>
          </w:p>
        </w:tc>
      </w:tr>
      <w:tr w:rsidR="00912206" w:rsidRPr="008350AE" w14:paraId="684DD051" w14:textId="77777777" w:rsidTr="003C5520">
        <w:trPr>
          <w:trHeight w:val="198"/>
        </w:trPr>
        <w:tc>
          <w:tcPr>
            <w:tcW w:w="1588" w:type="dxa"/>
            <w:vMerge w:val="restart"/>
            <w:vAlign w:val="center"/>
          </w:tcPr>
          <w:p w14:paraId="5CA906DE" w14:textId="4E470AFD" w:rsidR="00912206" w:rsidRPr="008A7D05" w:rsidRDefault="003002AD" w:rsidP="003002A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912206" w:rsidRPr="008A7D05">
              <w:rPr>
                <w:rFonts w:ascii="Times New Roman" w:hAnsi="Times New Roman"/>
              </w:rPr>
              <w:t>.12</w:t>
            </w:r>
            <w:r w:rsidR="00C556CE">
              <w:rPr>
                <w:rFonts w:ascii="Times New Roman" w:hAnsi="Times New Roman"/>
              </w:rPr>
              <w:t>.2023</w:t>
            </w:r>
            <w:r w:rsidR="00912206" w:rsidRPr="008A7D05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14</w:t>
            </w:r>
            <w:r w:rsidR="00912206" w:rsidRPr="008A7D05">
              <w:rPr>
                <w:rFonts w:ascii="Times New Roman" w:hAnsi="Times New Roman"/>
              </w:rPr>
              <w:t>.12.2023</w:t>
            </w:r>
          </w:p>
        </w:tc>
        <w:tc>
          <w:tcPr>
            <w:tcW w:w="2660" w:type="dxa"/>
            <w:vMerge w:val="restart"/>
            <w:vAlign w:val="center"/>
          </w:tcPr>
          <w:p w14:paraId="5B795806" w14:textId="7F412A76" w:rsidR="00912206" w:rsidRPr="008A7D05" w:rsidRDefault="00AF1189" w:rsidP="009122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ДС «Янтарь» (Москва, ул. Маршала Катукова, д.22)</w:t>
            </w:r>
          </w:p>
        </w:tc>
        <w:tc>
          <w:tcPr>
            <w:tcW w:w="1819" w:type="dxa"/>
            <w:vMerge w:val="restart"/>
            <w:vAlign w:val="center"/>
          </w:tcPr>
          <w:p w14:paraId="5932D52A" w14:textId="380C6D0B" w:rsidR="00912206" w:rsidRPr="008A7D05" w:rsidRDefault="00912206" w:rsidP="00912206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Старший судья на повороте</w:t>
            </w:r>
          </w:p>
        </w:tc>
        <w:tc>
          <w:tcPr>
            <w:tcW w:w="4560" w:type="dxa"/>
            <w:vMerge w:val="restart"/>
            <w:vAlign w:val="center"/>
          </w:tcPr>
          <w:p w14:paraId="0E28972F" w14:textId="3CEE5A97" w:rsidR="00912206" w:rsidRPr="008A7D05" w:rsidRDefault="00C556CE" w:rsidP="00912206">
            <w:pPr>
              <w:rPr>
                <w:rFonts w:ascii="Times New Roman" w:hAnsi="Times New Roman"/>
                <w:lang w:eastAsia="en-US"/>
              </w:rPr>
            </w:pPr>
            <w:r w:rsidRPr="008A7D05">
              <w:rPr>
                <w:rFonts w:ascii="Times New Roman" w:hAnsi="Times New Roman"/>
                <w:lang w:eastAsia="en-US"/>
              </w:rPr>
              <w:t xml:space="preserve">Кубок Москвы </w:t>
            </w:r>
            <w:r>
              <w:rPr>
                <w:rFonts w:ascii="Times New Roman" w:hAnsi="Times New Roman"/>
                <w:lang w:eastAsia="en-US"/>
              </w:rPr>
              <w:t xml:space="preserve">по плаванию </w:t>
            </w:r>
            <w:r w:rsidRPr="008A7D05">
              <w:rPr>
                <w:rFonts w:ascii="Times New Roman" w:hAnsi="Times New Roman"/>
                <w:lang w:eastAsia="en-US"/>
              </w:rPr>
              <w:t>среди юношей</w:t>
            </w:r>
            <w:r>
              <w:rPr>
                <w:rFonts w:ascii="Times New Roman" w:hAnsi="Times New Roman"/>
                <w:lang w:eastAsia="en-US"/>
              </w:rPr>
              <w:t xml:space="preserve"> 11-12 лет</w:t>
            </w:r>
            <w:r w:rsidRPr="008A7D05">
              <w:rPr>
                <w:rFonts w:ascii="Times New Roman" w:hAnsi="Times New Roman"/>
                <w:lang w:eastAsia="en-US"/>
              </w:rPr>
              <w:t xml:space="preserve"> и девушек 9-10 лет, финал, ЕКП 3709 (Региональные)</w:t>
            </w:r>
          </w:p>
        </w:tc>
        <w:tc>
          <w:tcPr>
            <w:tcW w:w="1134" w:type="dxa"/>
            <w:vMerge w:val="restart"/>
            <w:vAlign w:val="center"/>
          </w:tcPr>
          <w:p w14:paraId="463CA144" w14:textId="5A83C352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Отлично</w:t>
            </w:r>
          </w:p>
        </w:tc>
        <w:tc>
          <w:tcPr>
            <w:tcW w:w="3775" w:type="dxa"/>
            <w:vAlign w:val="center"/>
          </w:tcPr>
          <w:p w14:paraId="1F039A94" w14:textId="39A7826D" w:rsidR="00912206" w:rsidRPr="008A7D05" w:rsidRDefault="00C048E0" w:rsidP="009122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912206" w:rsidRPr="008A7D05">
              <w:rPr>
                <w:rFonts w:ascii="Times New Roman" w:hAnsi="Times New Roman"/>
              </w:rPr>
              <w:t>.12.2023</w:t>
            </w:r>
          </w:p>
        </w:tc>
      </w:tr>
      <w:tr w:rsidR="00912206" w:rsidRPr="008350AE" w14:paraId="14FD009F" w14:textId="77777777" w:rsidTr="00847FBE">
        <w:trPr>
          <w:trHeight w:val="197"/>
        </w:trPr>
        <w:tc>
          <w:tcPr>
            <w:tcW w:w="1588" w:type="dxa"/>
            <w:vMerge/>
            <w:vAlign w:val="center"/>
          </w:tcPr>
          <w:p w14:paraId="07101327" w14:textId="77777777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vMerge/>
            <w:vAlign w:val="center"/>
          </w:tcPr>
          <w:p w14:paraId="0EBB792A" w14:textId="77777777" w:rsidR="00912206" w:rsidRPr="008A7D05" w:rsidRDefault="00912206" w:rsidP="00912206">
            <w:pPr>
              <w:rPr>
                <w:rFonts w:ascii="Times New Roman" w:hAnsi="Times New Roman"/>
              </w:rPr>
            </w:pPr>
          </w:p>
        </w:tc>
        <w:tc>
          <w:tcPr>
            <w:tcW w:w="1819" w:type="dxa"/>
            <w:vMerge/>
            <w:vAlign w:val="center"/>
          </w:tcPr>
          <w:p w14:paraId="49240A5D" w14:textId="77777777" w:rsidR="00912206" w:rsidRPr="008A7D05" w:rsidRDefault="00912206" w:rsidP="00912206">
            <w:pPr>
              <w:rPr>
                <w:rFonts w:ascii="Times New Roman" w:hAnsi="Times New Roman"/>
              </w:rPr>
            </w:pPr>
          </w:p>
        </w:tc>
        <w:tc>
          <w:tcPr>
            <w:tcW w:w="4560" w:type="dxa"/>
            <w:vMerge/>
            <w:vAlign w:val="center"/>
          </w:tcPr>
          <w:p w14:paraId="06AE5DEB" w14:textId="77777777" w:rsidR="00912206" w:rsidRPr="008A7D05" w:rsidRDefault="00912206" w:rsidP="00912206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6A55A276" w14:textId="77777777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Align w:val="center"/>
          </w:tcPr>
          <w:p w14:paraId="72467B81" w14:textId="5656271C" w:rsidR="00912206" w:rsidRPr="008A7D05" w:rsidRDefault="005C6C2B" w:rsidP="0030788D">
            <w:pPr>
              <w:jc w:val="right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Н.Ф.Ишимова</w:t>
            </w:r>
          </w:p>
        </w:tc>
      </w:tr>
      <w:tr w:rsidR="00912206" w:rsidRPr="008350AE" w14:paraId="40F02BED" w14:textId="77777777" w:rsidTr="00847FBE">
        <w:tc>
          <w:tcPr>
            <w:tcW w:w="1588" w:type="dxa"/>
            <w:vMerge w:val="restart"/>
            <w:vAlign w:val="center"/>
          </w:tcPr>
          <w:p w14:paraId="3D231318" w14:textId="1C841AFC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09.04</w:t>
            </w:r>
            <w:r w:rsidR="00C556CE">
              <w:rPr>
                <w:rFonts w:ascii="Times New Roman" w:hAnsi="Times New Roman"/>
              </w:rPr>
              <w:t>.2024</w:t>
            </w:r>
            <w:r w:rsidRPr="008A7D05">
              <w:rPr>
                <w:rFonts w:ascii="Times New Roman" w:hAnsi="Times New Roman"/>
              </w:rPr>
              <w:t>-11.04.2024</w:t>
            </w:r>
          </w:p>
        </w:tc>
        <w:tc>
          <w:tcPr>
            <w:tcW w:w="2660" w:type="dxa"/>
            <w:vMerge w:val="restart"/>
            <w:vAlign w:val="center"/>
          </w:tcPr>
          <w:p w14:paraId="05A042B5" w14:textId="16342E94" w:rsidR="00912206" w:rsidRPr="008A7D05" w:rsidRDefault="00912206" w:rsidP="00912206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СК «Акватория ЗИЛ» (Москва, ул. Автозаводская, 23А к.4)</w:t>
            </w:r>
          </w:p>
        </w:tc>
        <w:tc>
          <w:tcPr>
            <w:tcW w:w="1819" w:type="dxa"/>
            <w:vMerge w:val="restart"/>
            <w:vAlign w:val="center"/>
          </w:tcPr>
          <w:p w14:paraId="702BDC10" w14:textId="6E6BE84F" w:rsidR="00912206" w:rsidRPr="008A7D05" w:rsidRDefault="00912206" w:rsidP="00912206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Судья по технике плавания</w:t>
            </w:r>
          </w:p>
        </w:tc>
        <w:tc>
          <w:tcPr>
            <w:tcW w:w="4560" w:type="dxa"/>
            <w:vMerge w:val="restart"/>
            <w:vAlign w:val="center"/>
          </w:tcPr>
          <w:p w14:paraId="5DA6487F" w14:textId="43E6F32B" w:rsidR="00912206" w:rsidRPr="008A7D05" w:rsidRDefault="00912206" w:rsidP="00912206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Первенство Москвы по плаванию</w:t>
            </w:r>
            <w:r w:rsidR="00430E9A">
              <w:rPr>
                <w:rFonts w:ascii="Times New Roman" w:hAnsi="Times New Roman"/>
              </w:rPr>
              <w:t xml:space="preserve"> среди юношей и девушек 11-13 лет</w:t>
            </w:r>
            <w:r w:rsidR="00F02B6B" w:rsidRPr="008A7D05">
              <w:rPr>
                <w:rFonts w:ascii="Times New Roman" w:hAnsi="Times New Roman"/>
              </w:rPr>
              <w:t>, ЕКП 62394</w:t>
            </w:r>
            <w:r w:rsidRPr="008A7D05">
              <w:rPr>
                <w:rFonts w:ascii="Times New Roman" w:hAnsi="Times New Roman"/>
              </w:rPr>
              <w:t xml:space="preserve"> </w:t>
            </w:r>
            <w:r w:rsidRPr="008A7D05">
              <w:rPr>
                <w:rFonts w:ascii="Times New Roman" w:hAnsi="Times New Roman"/>
                <w:lang w:eastAsia="en-US"/>
              </w:rPr>
              <w:t>(Региональные)</w:t>
            </w:r>
          </w:p>
        </w:tc>
        <w:tc>
          <w:tcPr>
            <w:tcW w:w="1134" w:type="dxa"/>
            <w:vMerge w:val="restart"/>
            <w:vAlign w:val="center"/>
          </w:tcPr>
          <w:p w14:paraId="4F38258C" w14:textId="54C8BE76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Отлично</w:t>
            </w:r>
          </w:p>
        </w:tc>
        <w:tc>
          <w:tcPr>
            <w:tcW w:w="3775" w:type="dxa"/>
            <w:vAlign w:val="center"/>
          </w:tcPr>
          <w:p w14:paraId="38055DE7" w14:textId="0A0DC4D7" w:rsidR="00912206" w:rsidRPr="008A7D05" w:rsidRDefault="00912206" w:rsidP="00912206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11.04.2024                             </w:t>
            </w:r>
          </w:p>
        </w:tc>
      </w:tr>
      <w:tr w:rsidR="00912206" w:rsidRPr="008350AE" w14:paraId="2F11DC6B" w14:textId="77777777" w:rsidTr="00847FBE">
        <w:trPr>
          <w:trHeight w:val="395"/>
        </w:trPr>
        <w:tc>
          <w:tcPr>
            <w:tcW w:w="1588" w:type="dxa"/>
            <w:vMerge/>
            <w:vAlign w:val="center"/>
          </w:tcPr>
          <w:p w14:paraId="6D084E60" w14:textId="77777777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vMerge/>
            <w:vAlign w:val="center"/>
          </w:tcPr>
          <w:p w14:paraId="72B3B8A0" w14:textId="77777777" w:rsidR="00912206" w:rsidRPr="008A7D05" w:rsidRDefault="00912206" w:rsidP="00912206">
            <w:pPr>
              <w:rPr>
                <w:rFonts w:ascii="Times New Roman" w:hAnsi="Times New Roman"/>
              </w:rPr>
            </w:pPr>
          </w:p>
        </w:tc>
        <w:tc>
          <w:tcPr>
            <w:tcW w:w="1819" w:type="dxa"/>
            <w:vMerge/>
            <w:vAlign w:val="center"/>
          </w:tcPr>
          <w:p w14:paraId="73BEC6C9" w14:textId="77777777" w:rsidR="00912206" w:rsidRPr="008A7D05" w:rsidRDefault="00912206" w:rsidP="00912206">
            <w:pPr>
              <w:rPr>
                <w:rFonts w:ascii="Times New Roman" w:hAnsi="Times New Roman"/>
              </w:rPr>
            </w:pPr>
          </w:p>
        </w:tc>
        <w:tc>
          <w:tcPr>
            <w:tcW w:w="4560" w:type="dxa"/>
            <w:vMerge/>
            <w:vAlign w:val="center"/>
          </w:tcPr>
          <w:p w14:paraId="78DD062D" w14:textId="77777777" w:rsidR="00912206" w:rsidRPr="008A7D05" w:rsidRDefault="00912206" w:rsidP="0091220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5242E19C" w14:textId="77777777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Align w:val="center"/>
          </w:tcPr>
          <w:p w14:paraId="6AD601D9" w14:textId="28BA5AE5" w:rsidR="00912206" w:rsidRPr="008A7D05" w:rsidRDefault="00912206" w:rsidP="00912206">
            <w:pPr>
              <w:jc w:val="right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Н.Ф.Ишимова</w:t>
            </w:r>
          </w:p>
        </w:tc>
      </w:tr>
      <w:tr w:rsidR="00912206" w:rsidRPr="008350AE" w14:paraId="5FCB1C1B" w14:textId="77777777" w:rsidTr="00847FBE">
        <w:tc>
          <w:tcPr>
            <w:tcW w:w="1588" w:type="dxa"/>
            <w:vMerge w:val="restart"/>
            <w:vAlign w:val="center"/>
          </w:tcPr>
          <w:p w14:paraId="5B41AEA4" w14:textId="5A65A594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14.05</w:t>
            </w:r>
            <w:r w:rsidR="00C556CE">
              <w:rPr>
                <w:rFonts w:ascii="Times New Roman" w:hAnsi="Times New Roman"/>
              </w:rPr>
              <w:t>.2024</w:t>
            </w:r>
            <w:r w:rsidRPr="008A7D05">
              <w:rPr>
                <w:rFonts w:ascii="Times New Roman" w:hAnsi="Times New Roman"/>
              </w:rPr>
              <w:t>-15.05.2024</w:t>
            </w:r>
          </w:p>
        </w:tc>
        <w:tc>
          <w:tcPr>
            <w:tcW w:w="2660" w:type="dxa"/>
            <w:vMerge w:val="restart"/>
            <w:vAlign w:val="center"/>
          </w:tcPr>
          <w:p w14:paraId="01D5A525" w14:textId="37FACBE3" w:rsidR="00912206" w:rsidRPr="008A7D05" w:rsidRDefault="00430E9A" w:rsidP="009122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</w:t>
            </w:r>
            <w:r w:rsidR="005C6C2B">
              <w:rPr>
                <w:rFonts w:ascii="Times New Roman" w:hAnsi="Times New Roman"/>
              </w:rPr>
              <w:t>К «</w:t>
            </w:r>
            <w:r w:rsidR="008B3E13" w:rsidRPr="008A7D05">
              <w:rPr>
                <w:rFonts w:ascii="Times New Roman" w:hAnsi="Times New Roman"/>
              </w:rPr>
              <w:t>Южное Бутово</w:t>
            </w:r>
            <w:r w:rsidR="005C6C2B">
              <w:rPr>
                <w:rFonts w:ascii="Times New Roman" w:hAnsi="Times New Roman"/>
              </w:rPr>
              <w:t>» (</w:t>
            </w:r>
            <w:r w:rsidR="005C6C2B" w:rsidRPr="008A7D05">
              <w:rPr>
                <w:rFonts w:ascii="Times New Roman" w:hAnsi="Times New Roman"/>
              </w:rPr>
              <w:t>Москва,</w:t>
            </w:r>
            <w:r w:rsidR="005C6C2B">
              <w:rPr>
                <w:rFonts w:ascii="Times New Roman" w:hAnsi="Times New Roman"/>
              </w:rPr>
              <w:t xml:space="preserve"> </w:t>
            </w:r>
            <w:proofErr w:type="spellStart"/>
            <w:r w:rsidR="005C6C2B">
              <w:rPr>
                <w:rFonts w:ascii="Times New Roman" w:hAnsi="Times New Roman"/>
              </w:rPr>
              <w:t>ул.Поляны</w:t>
            </w:r>
            <w:proofErr w:type="spellEnd"/>
            <w:r w:rsidR="005C6C2B">
              <w:rPr>
                <w:rFonts w:ascii="Times New Roman" w:hAnsi="Times New Roman"/>
              </w:rPr>
              <w:t>, д.35)</w:t>
            </w:r>
          </w:p>
        </w:tc>
        <w:tc>
          <w:tcPr>
            <w:tcW w:w="1819" w:type="dxa"/>
            <w:vMerge w:val="restart"/>
            <w:vAlign w:val="center"/>
          </w:tcPr>
          <w:p w14:paraId="7C2D2E91" w14:textId="6673AD24" w:rsidR="00912206" w:rsidRPr="008A7D05" w:rsidRDefault="00C8532C" w:rsidP="009122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Рефери</w:t>
            </w:r>
          </w:p>
        </w:tc>
        <w:tc>
          <w:tcPr>
            <w:tcW w:w="4560" w:type="dxa"/>
            <w:vMerge w:val="restart"/>
            <w:vAlign w:val="center"/>
          </w:tcPr>
          <w:p w14:paraId="6C605E5F" w14:textId="3A292697" w:rsidR="00912206" w:rsidRPr="008A7D05" w:rsidRDefault="00F97910" w:rsidP="009122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Турнир</w:t>
            </w:r>
            <w:r w:rsidR="00912206" w:rsidRPr="008A7D05">
              <w:rPr>
                <w:rFonts w:ascii="Times New Roman" w:hAnsi="Times New Roman"/>
                <w:lang w:eastAsia="en-US"/>
              </w:rPr>
              <w:t xml:space="preserve"> МГФСО</w:t>
            </w:r>
            <w:r w:rsidR="008A7D05" w:rsidRPr="008A7D05">
              <w:rPr>
                <w:rFonts w:ascii="Times New Roman" w:hAnsi="Times New Roman"/>
                <w:lang w:eastAsia="en-US"/>
              </w:rPr>
              <w:t xml:space="preserve"> по плаванию</w:t>
            </w:r>
            <w:r w:rsidR="00F02B6B" w:rsidRPr="008A7D05">
              <w:rPr>
                <w:rFonts w:ascii="Times New Roman" w:hAnsi="Times New Roman"/>
                <w:lang w:eastAsia="en-US"/>
              </w:rPr>
              <w:t xml:space="preserve">, </w:t>
            </w:r>
            <w:r>
              <w:rPr>
                <w:rFonts w:ascii="Times New Roman" w:hAnsi="Times New Roman"/>
                <w:lang w:eastAsia="en-US"/>
              </w:rPr>
              <w:t xml:space="preserve">посвященный Дню Победы, </w:t>
            </w:r>
            <w:r w:rsidR="00F02B6B" w:rsidRPr="008A7D05">
              <w:rPr>
                <w:rFonts w:ascii="Times New Roman" w:hAnsi="Times New Roman"/>
                <w:lang w:eastAsia="en-US"/>
              </w:rPr>
              <w:t>ЕКП 71193</w:t>
            </w:r>
            <w:r w:rsidR="00912206" w:rsidRPr="008A7D05">
              <w:rPr>
                <w:rFonts w:ascii="Times New Roman" w:hAnsi="Times New Roman"/>
                <w:lang w:eastAsia="en-US"/>
              </w:rPr>
              <w:t xml:space="preserve"> (Муниципальные)</w:t>
            </w:r>
          </w:p>
        </w:tc>
        <w:tc>
          <w:tcPr>
            <w:tcW w:w="1134" w:type="dxa"/>
            <w:vMerge w:val="restart"/>
            <w:vAlign w:val="center"/>
          </w:tcPr>
          <w:p w14:paraId="4811506E" w14:textId="2F7C83ED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Отлично</w:t>
            </w:r>
          </w:p>
        </w:tc>
        <w:tc>
          <w:tcPr>
            <w:tcW w:w="3775" w:type="dxa"/>
            <w:vAlign w:val="center"/>
          </w:tcPr>
          <w:p w14:paraId="5B4777C8" w14:textId="02AE5CF1" w:rsidR="00912206" w:rsidRPr="008A7D05" w:rsidRDefault="00912206" w:rsidP="00912206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15.05.2024                             </w:t>
            </w:r>
          </w:p>
        </w:tc>
      </w:tr>
      <w:tr w:rsidR="00912206" w:rsidRPr="008350AE" w14:paraId="7891C4DC" w14:textId="77777777" w:rsidTr="00847FBE">
        <w:trPr>
          <w:trHeight w:val="331"/>
        </w:trPr>
        <w:tc>
          <w:tcPr>
            <w:tcW w:w="1588" w:type="dxa"/>
            <w:vMerge/>
            <w:vAlign w:val="center"/>
          </w:tcPr>
          <w:p w14:paraId="0E021998" w14:textId="77777777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vMerge/>
            <w:vAlign w:val="center"/>
          </w:tcPr>
          <w:p w14:paraId="019C9146" w14:textId="77777777" w:rsidR="00912206" w:rsidRPr="008A7D05" w:rsidRDefault="00912206" w:rsidP="00912206">
            <w:pPr>
              <w:rPr>
                <w:rFonts w:ascii="Times New Roman" w:hAnsi="Times New Roman"/>
              </w:rPr>
            </w:pPr>
          </w:p>
        </w:tc>
        <w:tc>
          <w:tcPr>
            <w:tcW w:w="1819" w:type="dxa"/>
            <w:vMerge/>
            <w:vAlign w:val="center"/>
          </w:tcPr>
          <w:p w14:paraId="6E7DCE9E" w14:textId="77777777" w:rsidR="00912206" w:rsidRPr="008A7D05" w:rsidRDefault="00912206" w:rsidP="00912206">
            <w:pPr>
              <w:rPr>
                <w:rFonts w:ascii="Times New Roman" w:hAnsi="Times New Roman"/>
              </w:rPr>
            </w:pPr>
          </w:p>
        </w:tc>
        <w:tc>
          <w:tcPr>
            <w:tcW w:w="4560" w:type="dxa"/>
            <w:vMerge/>
            <w:vAlign w:val="center"/>
          </w:tcPr>
          <w:p w14:paraId="6B6C7956" w14:textId="77777777" w:rsidR="00912206" w:rsidRPr="008A7D05" w:rsidRDefault="00912206" w:rsidP="0091220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3B77B9E0" w14:textId="77777777" w:rsidR="00912206" w:rsidRPr="008A7D05" w:rsidRDefault="00912206" w:rsidP="0091220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Align w:val="center"/>
          </w:tcPr>
          <w:p w14:paraId="7B2293EC" w14:textId="5369F15A" w:rsidR="00912206" w:rsidRPr="008A7D05" w:rsidRDefault="008B3E13" w:rsidP="00912206">
            <w:pPr>
              <w:jc w:val="right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Н.Ф.Ишимова</w:t>
            </w:r>
          </w:p>
        </w:tc>
      </w:tr>
      <w:tr w:rsidR="00F81367" w:rsidRPr="008350AE" w14:paraId="0A742ED9" w14:textId="77777777" w:rsidTr="00F02B6B">
        <w:tc>
          <w:tcPr>
            <w:tcW w:w="1588" w:type="dxa"/>
            <w:vMerge w:val="restart"/>
            <w:vAlign w:val="center"/>
          </w:tcPr>
          <w:p w14:paraId="39B2A537" w14:textId="45DB9782" w:rsidR="00F81367" w:rsidRPr="008A7D05" w:rsidRDefault="00F02B6B" w:rsidP="00F81367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2</w:t>
            </w:r>
            <w:r w:rsidR="00F81367" w:rsidRPr="008A7D05">
              <w:rPr>
                <w:rFonts w:ascii="Times New Roman" w:hAnsi="Times New Roman"/>
              </w:rPr>
              <w:t>2.10</w:t>
            </w:r>
            <w:r w:rsidR="00C556CE">
              <w:rPr>
                <w:rFonts w:ascii="Times New Roman" w:hAnsi="Times New Roman"/>
              </w:rPr>
              <w:t>.2024</w:t>
            </w:r>
            <w:r w:rsidR="00F81367" w:rsidRPr="008A7D05">
              <w:rPr>
                <w:rFonts w:ascii="Times New Roman" w:hAnsi="Times New Roman"/>
              </w:rPr>
              <w:t>-25.10.2024</w:t>
            </w:r>
          </w:p>
        </w:tc>
        <w:tc>
          <w:tcPr>
            <w:tcW w:w="2660" w:type="dxa"/>
            <w:vMerge w:val="restart"/>
            <w:vAlign w:val="center"/>
          </w:tcPr>
          <w:p w14:paraId="1579047A" w14:textId="613308DE" w:rsidR="00F81367" w:rsidRPr="008A7D05" w:rsidRDefault="00F81367" w:rsidP="00F02B6B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СК «Медведково» (Москва, </w:t>
            </w:r>
            <w:proofErr w:type="spellStart"/>
            <w:r w:rsidRPr="008A7D05">
              <w:rPr>
                <w:rFonts w:ascii="Times New Roman" w:hAnsi="Times New Roman"/>
              </w:rPr>
              <w:t>ул.Заповедная</w:t>
            </w:r>
            <w:proofErr w:type="spellEnd"/>
            <w:r w:rsidRPr="008A7D05">
              <w:rPr>
                <w:rFonts w:ascii="Times New Roman" w:hAnsi="Times New Roman"/>
              </w:rPr>
              <w:t>, 1)</w:t>
            </w:r>
          </w:p>
        </w:tc>
        <w:tc>
          <w:tcPr>
            <w:tcW w:w="1819" w:type="dxa"/>
            <w:vMerge w:val="restart"/>
            <w:vAlign w:val="center"/>
          </w:tcPr>
          <w:p w14:paraId="5EAD7976" w14:textId="1E56F81B" w:rsidR="00F81367" w:rsidRPr="008A7D05" w:rsidRDefault="00F81367" w:rsidP="00F81367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Судья на финише</w:t>
            </w:r>
          </w:p>
        </w:tc>
        <w:tc>
          <w:tcPr>
            <w:tcW w:w="4560" w:type="dxa"/>
            <w:vMerge w:val="restart"/>
            <w:vAlign w:val="center"/>
          </w:tcPr>
          <w:p w14:paraId="40198619" w14:textId="25FAEDFC" w:rsidR="00F81367" w:rsidRPr="008A7D05" w:rsidRDefault="00F81367" w:rsidP="00F81367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  <w:lang w:eastAsia="en-US"/>
              </w:rPr>
              <w:t>Чемпионат Москвы</w:t>
            </w:r>
            <w:r w:rsidR="00CE37A6">
              <w:rPr>
                <w:rFonts w:ascii="Times New Roman" w:hAnsi="Times New Roman"/>
                <w:lang w:eastAsia="en-US"/>
              </w:rPr>
              <w:t xml:space="preserve"> по плаванию</w:t>
            </w:r>
            <w:r w:rsidR="00430E9A">
              <w:rPr>
                <w:rFonts w:ascii="Times New Roman" w:hAnsi="Times New Roman"/>
                <w:lang w:eastAsia="en-US"/>
              </w:rPr>
              <w:t xml:space="preserve">, </w:t>
            </w:r>
            <w:r w:rsidR="00430E9A">
              <w:rPr>
                <w:rFonts w:ascii="Times New Roman" w:hAnsi="Times New Roman"/>
                <w:sz w:val="18"/>
                <w:szCs w:val="18"/>
              </w:rPr>
              <w:t>ЕКП</w:t>
            </w:r>
            <w:r w:rsidR="00430E9A" w:rsidRPr="00C24540">
              <w:rPr>
                <w:rFonts w:ascii="Times New Roman" w:hAnsi="Times New Roman"/>
                <w:sz w:val="18"/>
                <w:szCs w:val="18"/>
              </w:rPr>
              <w:t xml:space="preserve"> 62713</w:t>
            </w:r>
            <w:r w:rsidR="00430E9A" w:rsidRPr="008A7D05">
              <w:rPr>
                <w:rFonts w:ascii="Times New Roman" w:hAnsi="Times New Roman"/>
                <w:lang w:eastAsia="en-US"/>
              </w:rPr>
              <w:t xml:space="preserve"> </w:t>
            </w:r>
            <w:r w:rsidRPr="008A7D05">
              <w:rPr>
                <w:rFonts w:ascii="Times New Roman" w:hAnsi="Times New Roman"/>
                <w:lang w:eastAsia="en-US"/>
              </w:rPr>
              <w:t>(Межрегиональные)</w:t>
            </w:r>
          </w:p>
        </w:tc>
        <w:tc>
          <w:tcPr>
            <w:tcW w:w="1134" w:type="dxa"/>
            <w:vMerge w:val="restart"/>
            <w:vAlign w:val="center"/>
          </w:tcPr>
          <w:p w14:paraId="2E3A4BF1" w14:textId="402EF453" w:rsidR="00F81367" w:rsidRPr="008A7D05" w:rsidRDefault="00F81367" w:rsidP="00F81367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Отлично</w:t>
            </w:r>
          </w:p>
        </w:tc>
        <w:tc>
          <w:tcPr>
            <w:tcW w:w="3775" w:type="dxa"/>
            <w:vAlign w:val="center"/>
          </w:tcPr>
          <w:p w14:paraId="0D8034BF" w14:textId="50AFAA22" w:rsidR="00F81367" w:rsidRPr="008A7D05" w:rsidRDefault="00F81367" w:rsidP="00F81367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25.10.2024                             </w:t>
            </w:r>
          </w:p>
        </w:tc>
      </w:tr>
      <w:tr w:rsidR="00F81367" w:rsidRPr="008350AE" w14:paraId="07F9C45F" w14:textId="77777777" w:rsidTr="00F02B6B">
        <w:trPr>
          <w:trHeight w:val="313"/>
        </w:trPr>
        <w:tc>
          <w:tcPr>
            <w:tcW w:w="1588" w:type="dxa"/>
            <w:vMerge/>
            <w:vAlign w:val="center"/>
          </w:tcPr>
          <w:p w14:paraId="2635FBCC" w14:textId="77777777" w:rsidR="00F81367" w:rsidRPr="008A7D05" w:rsidRDefault="00F81367" w:rsidP="00F813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vMerge/>
            <w:vAlign w:val="center"/>
          </w:tcPr>
          <w:p w14:paraId="00098719" w14:textId="77777777" w:rsidR="00F81367" w:rsidRPr="008A7D05" w:rsidRDefault="00F81367" w:rsidP="00F81367">
            <w:pPr>
              <w:rPr>
                <w:rFonts w:ascii="Times New Roman" w:hAnsi="Times New Roman"/>
              </w:rPr>
            </w:pPr>
          </w:p>
        </w:tc>
        <w:tc>
          <w:tcPr>
            <w:tcW w:w="1819" w:type="dxa"/>
            <w:vMerge/>
            <w:vAlign w:val="center"/>
          </w:tcPr>
          <w:p w14:paraId="08907039" w14:textId="77777777" w:rsidR="00F81367" w:rsidRPr="008A7D05" w:rsidRDefault="00F81367" w:rsidP="00F81367">
            <w:pPr>
              <w:rPr>
                <w:rFonts w:ascii="Times New Roman" w:hAnsi="Times New Roman"/>
              </w:rPr>
            </w:pPr>
          </w:p>
        </w:tc>
        <w:tc>
          <w:tcPr>
            <w:tcW w:w="4560" w:type="dxa"/>
            <w:vMerge/>
            <w:vAlign w:val="center"/>
          </w:tcPr>
          <w:p w14:paraId="282DFFA5" w14:textId="77777777" w:rsidR="00F81367" w:rsidRPr="008A7D05" w:rsidRDefault="00F81367" w:rsidP="00F81367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07B52246" w14:textId="77777777" w:rsidR="00F81367" w:rsidRPr="008A7D05" w:rsidRDefault="00F81367" w:rsidP="00F813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Align w:val="center"/>
          </w:tcPr>
          <w:p w14:paraId="4AF083B6" w14:textId="7B160BEB" w:rsidR="00F81367" w:rsidRPr="008A7D05" w:rsidRDefault="00F81367" w:rsidP="00F81367">
            <w:pPr>
              <w:jc w:val="right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Н.Ф.Ишимова</w:t>
            </w:r>
          </w:p>
        </w:tc>
      </w:tr>
      <w:tr w:rsidR="00824A93" w:rsidRPr="008350AE" w14:paraId="6ED97982" w14:textId="77777777" w:rsidTr="00F02B6B">
        <w:tc>
          <w:tcPr>
            <w:tcW w:w="1588" w:type="dxa"/>
            <w:vMerge w:val="restart"/>
            <w:vAlign w:val="center"/>
          </w:tcPr>
          <w:p w14:paraId="77BEEEF8" w14:textId="685AE136" w:rsidR="00824A93" w:rsidRPr="008A7D05" w:rsidRDefault="00824A93" w:rsidP="00824A93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10.12</w:t>
            </w:r>
            <w:r w:rsidR="00C556CE">
              <w:rPr>
                <w:rFonts w:ascii="Times New Roman" w:hAnsi="Times New Roman"/>
              </w:rPr>
              <w:t>.2024</w:t>
            </w:r>
            <w:r w:rsidRPr="008A7D05">
              <w:rPr>
                <w:rFonts w:ascii="Times New Roman" w:hAnsi="Times New Roman"/>
              </w:rPr>
              <w:t>-12.12.2024</w:t>
            </w:r>
          </w:p>
        </w:tc>
        <w:tc>
          <w:tcPr>
            <w:tcW w:w="2660" w:type="dxa"/>
            <w:vMerge w:val="restart"/>
            <w:vAlign w:val="center"/>
          </w:tcPr>
          <w:p w14:paraId="72E2A90F" w14:textId="6DB4D5A1" w:rsidR="00824A93" w:rsidRPr="008A7D05" w:rsidRDefault="00824A93" w:rsidP="00824A93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ГБОУ «ЦСиО «Самбо-70» (Москва, </w:t>
            </w:r>
            <w:proofErr w:type="spellStart"/>
            <w:r w:rsidRPr="008A7D05">
              <w:rPr>
                <w:rFonts w:ascii="Times New Roman" w:hAnsi="Times New Roman"/>
              </w:rPr>
              <w:t>ул.Ак.Бакулева</w:t>
            </w:r>
            <w:proofErr w:type="spellEnd"/>
            <w:r w:rsidRPr="008A7D05">
              <w:rPr>
                <w:rFonts w:ascii="Times New Roman" w:hAnsi="Times New Roman"/>
              </w:rPr>
              <w:t>, 5)</w:t>
            </w:r>
          </w:p>
        </w:tc>
        <w:tc>
          <w:tcPr>
            <w:tcW w:w="1819" w:type="dxa"/>
            <w:vMerge w:val="restart"/>
            <w:vAlign w:val="center"/>
          </w:tcPr>
          <w:p w14:paraId="7C7CA626" w14:textId="35B00521" w:rsidR="00824A93" w:rsidRPr="008A7D05" w:rsidRDefault="00824A93" w:rsidP="00824A93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</w:t>
            </w:r>
            <w:r w:rsidR="008A7D05" w:rsidRPr="008A7D05">
              <w:rPr>
                <w:rFonts w:ascii="Times New Roman" w:hAnsi="Times New Roman"/>
              </w:rPr>
              <w:t>тарший с</w:t>
            </w:r>
            <w:r w:rsidRPr="008A7D05">
              <w:rPr>
                <w:rFonts w:ascii="Times New Roman" w:hAnsi="Times New Roman"/>
              </w:rPr>
              <w:t xml:space="preserve">удья </w:t>
            </w:r>
            <w:r w:rsidR="008D3C69" w:rsidRPr="008A7D05">
              <w:rPr>
                <w:rFonts w:ascii="Times New Roman" w:hAnsi="Times New Roman"/>
              </w:rPr>
              <w:t>на повороте</w:t>
            </w:r>
          </w:p>
        </w:tc>
        <w:tc>
          <w:tcPr>
            <w:tcW w:w="4560" w:type="dxa"/>
            <w:vMerge w:val="restart"/>
            <w:vAlign w:val="center"/>
          </w:tcPr>
          <w:p w14:paraId="54FEE9D4" w14:textId="7C1B3B74" w:rsidR="00824A93" w:rsidRPr="008A7D05" w:rsidRDefault="00824A93" w:rsidP="00824A93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  <w:lang w:eastAsia="en-US"/>
              </w:rPr>
              <w:t xml:space="preserve">Кубок Москвы </w:t>
            </w:r>
            <w:r w:rsidR="00CE37A6">
              <w:rPr>
                <w:rFonts w:ascii="Times New Roman" w:hAnsi="Times New Roman"/>
                <w:lang w:eastAsia="en-US"/>
              </w:rPr>
              <w:t xml:space="preserve">по плаванию </w:t>
            </w:r>
            <w:r w:rsidRPr="008A7D05">
              <w:rPr>
                <w:rFonts w:ascii="Times New Roman" w:hAnsi="Times New Roman"/>
                <w:lang w:eastAsia="en-US"/>
              </w:rPr>
              <w:t>среди юношей и девушек 9-10 лет, финал</w:t>
            </w:r>
            <w:r w:rsidR="00F02B6B" w:rsidRPr="008A7D05">
              <w:rPr>
                <w:rFonts w:ascii="Times New Roman" w:hAnsi="Times New Roman"/>
                <w:lang w:eastAsia="en-US"/>
              </w:rPr>
              <w:t>, ЕКП 3709</w:t>
            </w:r>
            <w:r w:rsidRPr="008A7D05">
              <w:rPr>
                <w:rFonts w:ascii="Times New Roman" w:hAnsi="Times New Roman"/>
                <w:lang w:eastAsia="en-US"/>
              </w:rPr>
              <w:t xml:space="preserve"> (Региональные)</w:t>
            </w:r>
          </w:p>
        </w:tc>
        <w:tc>
          <w:tcPr>
            <w:tcW w:w="1134" w:type="dxa"/>
            <w:vMerge w:val="restart"/>
            <w:vAlign w:val="center"/>
          </w:tcPr>
          <w:p w14:paraId="525D44C1" w14:textId="15B8628B" w:rsidR="00824A93" w:rsidRPr="008A7D05" w:rsidRDefault="00824A93" w:rsidP="00824A93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Отлично</w:t>
            </w:r>
          </w:p>
        </w:tc>
        <w:tc>
          <w:tcPr>
            <w:tcW w:w="3775" w:type="dxa"/>
            <w:vAlign w:val="center"/>
          </w:tcPr>
          <w:p w14:paraId="5F2378AD" w14:textId="3E18AD27" w:rsidR="00824A93" w:rsidRPr="008A7D05" w:rsidRDefault="00824A93" w:rsidP="00824A93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12.12.2024                             </w:t>
            </w:r>
          </w:p>
        </w:tc>
      </w:tr>
      <w:tr w:rsidR="00824A93" w:rsidRPr="008350AE" w14:paraId="05E91451" w14:textId="77777777" w:rsidTr="00F02B6B">
        <w:trPr>
          <w:trHeight w:val="281"/>
        </w:trPr>
        <w:tc>
          <w:tcPr>
            <w:tcW w:w="1588" w:type="dxa"/>
            <w:vMerge/>
            <w:vAlign w:val="center"/>
          </w:tcPr>
          <w:p w14:paraId="28176950" w14:textId="77777777" w:rsidR="00824A93" w:rsidRPr="008A7D05" w:rsidRDefault="00824A93" w:rsidP="00824A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vMerge/>
            <w:vAlign w:val="center"/>
          </w:tcPr>
          <w:p w14:paraId="252FE9EC" w14:textId="77777777" w:rsidR="00824A93" w:rsidRPr="008A7D05" w:rsidRDefault="00824A93" w:rsidP="00824A93">
            <w:pPr>
              <w:rPr>
                <w:rFonts w:ascii="Times New Roman" w:hAnsi="Times New Roman"/>
              </w:rPr>
            </w:pPr>
          </w:p>
        </w:tc>
        <w:tc>
          <w:tcPr>
            <w:tcW w:w="1819" w:type="dxa"/>
            <w:vMerge/>
            <w:vAlign w:val="center"/>
          </w:tcPr>
          <w:p w14:paraId="3A2DBDA1" w14:textId="77777777" w:rsidR="00824A93" w:rsidRPr="008A7D05" w:rsidRDefault="00824A93" w:rsidP="00824A93">
            <w:pPr>
              <w:rPr>
                <w:rFonts w:ascii="Times New Roman" w:hAnsi="Times New Roman"/>
              </w:rPr>
            </w:pPr>
          </w:p>
        </w:tc>
        <w:tc>
          <w:tcPr>
            <w:tcW w:w="4560" w:type="dxa"/>
            <w:vMerge/>
            <w:vAlign w:val="center"/>
          </w:tcPr>
          <w:p w14:paraId="07D09A7D" w14:textId="77777777" w:rsidR="00824A93" w:rsidRPr="008A7D05" w:rsidRDefault="00824A93" w:rsidP="00824A93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68C36E72" w14:textId="77777777" w:rsidR="00824A93" w:rsidRPr="008A7D05" w:rsidRDefault="00824A93" w:rsidP="00824A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Align w:val="center"/>
          </w:tcPr>
          <w:p w14:paraId="2C70FEBB" w14:textId="43AFF9A6" w:rsidR="00824A93" w:rsidRPr="008A7D05" w:rsidRDefault="00824A93" w:rsidP="00824A93">
            <w:pPr>
              <w:jc w:val="right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Н.Ф.Ишимова</w:t>
            </w:r>
          </w:p>
        </w:tc>
      </w:tr>
      <w:tr w:rsidR="008D3C69" w:rsidRPr="008350AE" w14:paraId="3C3E03FC" w14:textId="77777777" w:rsidTr="00F02B6B">
        <w:trPr>
          <w:trHeight w:val="293"/>
        </w:trPr>
        <w:tc>
          <w:tcPr>
            <w:tcW w:w="1588" w:type="dxa"/>
            <w:vMerge w:val="restart"/>
            <w:vAlign w:val="center"/>
          </w:tcPr>
          <w:p w14:paraId="72C2AA7A" w14:textId="360D8C86" w:rsidR="008D3C69" w:rsidRPr="008A7D05" w:rsidRDefault="008D3C69" w:rsidP="009E3DDE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18.03</w:t>
            </w:r>
            <w:r w:rsidR="00C556CE">
              <w:rPr>
                <w:rFonts w:ascii="Times New Roman" w:hAnsi="Times New Roman"/>
              </w:rPr>
              <w:t>.2025</w:t>
            </w:r>
            <w:r w:rsidRPr="008A7D05">
              <w:rPr>
                <w:rFonts w:ascii="Times New Roman" w:hAnsi="Times New Roman"/>
              </w:rPr>
              <w:t>-21.03.2025</w:t>
            </w:r>
          </w:p>
        </w:tc>
        <w:tc>
          <w:tcPr>
            <w:tcW w:w="2660" w:type="dxa"/>
            <w:vMerge w:val="restart"/>
            <w:vAlign w:val="center"/>
          </w:tcPr>
          <w:p w14:paraId="311307AD" w14:textId="0232072B" w:rsidR="008D3C69" w:rsidRPr="008A7D05" w:rsidRDefault="008D3C69" w:rsidP="009E3DDE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СК «Акватория ЗИЛ» (Москва, ул. Автозаводская, 23А к.4)</w:t>
            </w:r>
          </w:p>
        </w:tc>
        <w:tc>
          <w:tcPr>
            <w:tcW w:w="1819" w:type="dxa"/>
            <w:vMerge w:val="restart"/>
            <w:vAlign w:val="center"/>
          </w:tcPr>
          <w:p w14:paraId="421A4D57" w14:textId="54499D10" w:rsidR="008D3C69" w:rsidRPr="008A7D05" w:rsidRDefault="008D3C69" w:rsidP="009E3DDE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Судья на финише</w:t>
            </w:r>
          </w:p>
        </w:tc>
        <w:tc>
          <w:tcPr>
            <w:tcW w:w="4560" w:type="dxa"/>
            <w:vMerge w:val="restart"/>
            <w:vAlign w:val="center"/>
          </w:tcPr>
          <w:p w14:paraId="0615E61D" w14:textId="622EA630" w:rsidR="008D3C69" w:rsidRPr="008A7D05" w:rsidRDefault="008D3C69" w:rsidP="009E3DDE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Чемпионат Москвы</w:t>
            </w:r>
            <w:r w:rsidR="00CE37A6">
              <w:rPr>
                <w:rFonts w:ascii="Times New Roman" w:hAnsi="Times New Roman"/>
              </w:rPr>
              <w:t xml:space="preserve"> по плаванию</w:t>
            </w:r>
            <w:r w:rsidR="008A7D05" w:rsidRPr="008A7D05">
              <w:rPr>
                <w:rFonts w:ascii="Times New Roman" w:hAnsi="Times New Roman"/>
              </w:rPr>
              <w:t>,</w:t>
            </w:r>
            <w:r w:rsidR="008A7D05" w:rsidRPr="008A7D05">
              <w:rPr>
                <w:rFonts w:ascii="Times New Roman" w:hAnsi="Times New Roman"/>
                <w:sz w:val="18"/>
                <w:szCs w:val="18"/>
              </w:rPr>
              <w:t xml:space="preserve"> ЕКП 62189</w:t>
            </w:r>
            <w:r w:rsidRPr="008A7D05">
              <w:rPr>
                <w:rFonts w:ascii="Times New Roman" w:hAnsi="Times New Roman"/>
              </w:rPr>
              <w:t xml:space="preserve"> (Межрегиональные)</w:t>
            </w:r>
          </w:p>
        </w:tc>
        <w:tc>
          <w:tcPr>
            <w:tcW w:w="1134" w:type="dxa"/>
            <w:vMerge w:val="restart"/>
            <w:vAlign w:val="center"/>
          </w:tcPr>
          <w:p w14:paraId="1129A268" w14:textId="607C4C47" w:rsidR="008D3C69" w:rsidRPr="008A7D05" w:rsidRDefault="008D3C69" w:rsidP="009E3DDE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Отлично</w:t>
            </w:r>
          </w:p>
        </w:tc>
        <w:tc>
          <w:tcPr>
            <w:tcW w:w="3775" w:type="dxa"/>
            <w:vAlign w:val="center"/>
          </w:tcPr>
          <w:p w14:paraId="05482848" w14:textId="1B8718E3" w:rsidR="008D3C69" w:rsidRPr="008A7D05" w:rsidRDefault="008D3C69" w:rsidP="009E3DDE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21.03.2025                             </w:t>
            </w:r>
          </w:p>
        </w:tc>
      </w:tr>
      <w:tr w:rsidR="008D3C69" w:rsidRPr="008350AE" w14:paraId="18760711" w14:textId="77777777" w:rsidTr="00F02B6B">
        <w:trPr>
          <w:trHeight w:val="293"/>
        </w:trPr>
        <w:tc>
          <w:tcPr>
            <w:tcW w:w="1588" w:type="dxa"/>
            <w:vMerge/>
            <w:vAlign w:val="center"/>
          </w:tcPr>
          <w:p w14:paraId="5E6E15D6" w14:textId="77777777" w:rsidR="008D3C69" w:rsidRPr="008A7D05" w:rsidRDefault="008D3C69" w:rsidP="009E3D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vMerge/>
            <w:vAlign w:val="center"/>
          </w:tcPr>
          <w:p w14:paraId="40488949" w14:textId="77777777" w:rsidR="008D3C69" w:rsidRPr="008A7D05" w:rsidRDefault="008D3C69" w:rsidP="009E3DDE">
            <w:pPr>
              <w:rPr>
                <w:rFonts w:ascii="Times New Roman" w:hAnsi="Times New Roman"/>
              </w:rPr>
            </w:pPr>
          </w:p>
        </w:tc>
        <w:tc>
          <w:tcPr>
            <w:tcW w:w="1819" w:type="dxa"/>
            <w:vMerge/>
            <w:vAlign w:val="center"/>
          </w:tcPr>
          <w:p w14:paraId="39C7877E" w14:textId="77777777" w:rsidR="008D3C69" w:rsidRPr="008A7D05" w:rsidRDefault="008D3C69" w:rsidP="009E3DDE">
            <w:pPr>
              <w:rPr>
                <w:rFonts w:ascii="Times New Roman" w:hAnsi="Times New Roman"/>
              </w:rPr>
            </w:pPr>
          </w:p>
        </w:tc>
        <w:tc>
          <w:tcPr>
            <w:tcW w:w="4560" w:type="dxa"/>
            <w:vMerge/>
            <w:vAlign w:val="center"/>
          </w:tcPr>
          <w:p w14:paraId="36A5BBAC" w14:textId="77777777" w:rsidR="008D3C69" w:rsidRPr="008A7D05" w:rsidRDefault="008D3C69" w:rsidP="009E3DDE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0F1D9998" w14:textId="77777777" w:rsidR="008D3C69" w:rsidRPr="008A7D05" w:rsidRDefault="008D3C69" w:rsidP="009E3D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Align w:val="center"/>
          </w:tcPr>
          <w:p w14:paraId="7D9A031A" w14:textId="5A773773" w:rsidR="008D3C69" w:rsidRPr="008A7D05" w:rsidRDefault="008D3C69" w:rsidP="008A7D05">
            <w:pPr>
              <w:jc w:val="right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                                              Н.Ф.Ишимова</w:t>
            </w:r>
          </w:p>
        </w:tc>
      </w:tr>
      <w:tr w:rsidR="00824A93" w:rsidRPr="008350AE" w14:paraId="51E9A16C" w14:textId="77777777" w:rsidTr="00F02B6B">
        <w:trPr>
          <w:trHeight w:val="293"/>
        </w:trPr>
        <w:tc>
          <w:tcPr>
            <w:tcW w:w="1588" w:type="dxa"/>
            <w:vMerge w:val="restart"/>
            <w:vAlign w:val="center"/>
          </w:tcPr>
          <w:p w14:paraId="174FE90C" w14:textId="6C96C2E5" w:rsidR="00824A93" w:rsidRPr="008A7D05" w:rsidRDefault="00824A93" w:rsidP="0087187B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23.04</w:t>
            </w:r>
            <w:r w:rsidR="00C556CE">
              <w:rPr>
                <w:rFonts w:ascii="Times New Roman" w:hAnsi="Times New Roman"/>
              </w:rPr>
              <w:t>.2025</w:t>
            </w:r>
            <w:r w:rsidRPr="008A7D05">
              <w:rPr>
                <w:rFonts w:ascii="Times New Roman" w:hAnsi="Times New Roman"/>
              </w:rPr>
              <w:t>-2</w:t>
            </w:r>
            <w:r w:rsidR="00256B05">
              <w:rPr>
                <w:rFonts w:ascii="Times New Roman" w:hAnsi="Times New Roman"/>
              </w:rPr>
              <w:t>5</w:t>
            </w:r>
            <w:r w:rsidRPr="008A7D05">
              <w:rPr>
                <w:rFonts w:ascii="Times New Roman" w:hAnsi="Times New Roman"/>
              </w:rPr>
              <w:t>.04.2025</w:t>
            </w:r>
          </w:p>
        </w:tc>
        <w:tc>
          <w:tcPr>
            <w:tcW w:w="2660" w:type="dxa"/>
            <w:vMerge w:val="restart"/>
            <w:vAlign w:val="center"/>
          </w:tcPr>
          <w:p w14:paraId="6FAC2728" w14:textId="4C59DA01" w:rsidR="00824A93" w:rsidRPr="008A7D05" w:rsidRDefault="00824A93" w:rsidP="0087187B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ГБОУ «ЦСиО «Самбо-70» (Москва, </w:t>
            </w:r>
            <w:proofErr w:type="spellStart"/>
            <w:r w:rsidRPr="008A7D05">
              <w:rPr>
                <w:rFonts w:ascii="Times New Roman" w:hAnsi="Times New Roman"/>
              </w:rPr>
              <w:t>ул.Ак.Бакулева</w:t>
            </w:r>
            <w:proofErr w:type="spellEnd"/>
            <w:r w:rsidRPr="008A7D05">
              <w:rPr>
                <w:rFonts w:ascii="Times New Roman" w:hAnsi="Times New Roman"/>
              </w:rPr>
              <w:t>, 5)</w:t>
            </w:r>
          </w:p>
        </w:tc>
        <w:tc>
          <w:tcPr>
            <w:tcW w:w="1819" w:type="dxa"/>
            <w:vMerge w:val="restart"/>
            <w:vAlign w:val="center"/>
          </w:tcPr>
          <w:p w14:paraId="3A671368" w14:textId="58BE6528" w:rsidR="00824A93" w:rsidRPr="008A7D05" w:rsidRDefault="009A652F" w:rsidP="0087187B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Судья по технике плавания</w:t>
            </w:r>
          </w:p>
        </w:tc>
        <w:tc>
          <w:tcPr>
            <w:tcW w:w="4560" w:type="dxa"/>
            <w:vMerge w:val="restart"/>
          </w:tcPr>
          <w:p w14:paraId="1F604996" w14:textId="26E56A18" w:rsidR="00824A93" w:rsidRPr="008A7D05" w:rsidRDefault="00824A93" w:rsidP="0087187B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Московский турнир </w:t>
            </w:r>
            <w:r w:rsidR="006369DA">
              <w:rPr>
                <w:rFonts w:ascii="Times New Roman" w:hAnsi="Times New Roman"/>
              </w:rPr>
              <w:t xml:space="preserve">по плаванию </w:t>
            </w:r>
            <w:r w:rsidRPr="008A7D05">
              <w:rPr>
                <w:rFonts w:ascii="Times New Roman" w:hAnsi="Times New Roman"/>
              </w:rPr>
              <w:t>«</w:t>
            </w:r>
            <w:r w:rsidR="008A7D05" w:rsidRPr="008A7D05">
              <w:rPr>
                <w:rFonts w:ascii="Times New Roman" w:hAnsi="Times New Roman"/>
              </w:rPr>
              <w:t>Весенние старты</w:t>
            </w:r>
            <w:r w:rsidRPr="008A7D05">
              <w:rPr>
                <w:rFonts w:ascii="Times New Roman" w:hAnsi="Times New Roman"/>
              </w:rPr>
              <w:t>»</w:t>
            </w:r>
            <w:r w:rsidR="008A7D05" w:rsidRPr="008A7D05">
              <w:rPr>
                <w:rFonts w:ascii="Times New Roman" w:hAnsi="Times New Roman"/>
              </w:rPr>
              <w:t xml:space="preserve">, посвященный 55-летию основания ГБОУ </w:t>
            </w:r>
            <w:r w:rsidR="00713F5C">
              <w:rPr>
                <w:rFonts w:ascii="Times New Roman" w:hAnsi="Times New Roman"/>
              </w:rPr>
              <w:t xml:space="preserve">«ЦСиО </w:t>
            </w:r>
            <w:r w:rsidR="008A7D05" w:rsidRPr="008A7D05">
              <w:rPr>
                <w:rFonts w:ascii="Times New Roman" w:hAnsi="Times New Roman"/>
              </w:rPr>
              <w:t>«Самбо-70» Москомспорта, ЕКП 13520</w:t>
            </w:r>
            <w:r w:rsidRPr="008A7D05">
              <w:rPr>
                <w:rFonts w:ascii="Times New Roman" w:hAnsi="Times New Roman"/>
              </w:rPr>
              <w:t xml:space="preserve"> (</w:t>
            </w:r>
            <w:r w:rsidR="008A7D05" w:rsidRPr="008A7D05">
              <w:rPr>
                <w:rFonts w:ascii="Times New Roman" w:hAnsi="Times New Roman"/>
              </w:rPr>
              <w:t>Региональные</w:t>
            </w:r>
            <w:r w:rsidRPr="008A7D05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14:paraId="4BF3B9F0" w14:textId="01699974" w:rsidR="00824A93" w:rsidRPr="008A7D05" w:rsidRDefault="00824A93" w:rsidP="0087187B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Отлично</w:t>
            </w:r>
          </w:p>
        </w:tc>
        <w:tc>
          <w:tcPr>
            <w:tcW w:w="3775" w:type="dxa"/>
            <w:vAlign w:val="center"/>
          </w:tcPr>
          <w:p w14:paraId="6030F9BD" w14:textId="702DAC71" w:rsidR="00824A93" w:rsidRPr="008A7D05" w:rsidRDefault="00824A93" w:rsidP="0087187B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2</w:t>
            </w:r>
            <w:r w:rsidR="006369DA">
              <w:rPr>
                <w:rFonts w:ascii="Times New Roman" w:hAnsi="Times New Roman"/>
              </w:rPr>
              <w:t>5</w:t>
            </w:r>
            <w:r w:rsidRPr="008A7D05">
              <w:rPr>
                <w:rFonts w:ascii="Times New Roman" w:hAnsi="Times New Roman"/>
              </w:rPr>
              <w:t xml:space="preserve">.04.2025                             </w:t>
            </w:r>
          </w:p>
        </w:tc>
      </w:tr>
      <w:tr w:rsidR="00824A93" w:rsidRPr="008350AE" w14:paraId="31CE793B" w14:textId="77777777" w:rsidTr="00F02B6B">
        <w:trPr>
          <w:trHeight w:val="293"/>
        </w:trPr>
        <w:tc>
          <w:tcPr>
            <w:tcW w:w="1588" w:type="dxa"/>
            <w:vMerge/>
            <w:vAlign w:val="center"/>
          </w:tcPr>
          <w:p w14:paraId="0B650DC8" w14:textId="77777777" w:rsidR="00824A93" w:rsidRPr="008A7D05" w:rsidRDefault="00824A93" w:rsidP="0087187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vMerge/>
            <w:vAlign w:val="center"/>
          </w:tcPr>
          <w:p w14:paraId="3ECE6642" w14:textId="77777777" w:rsidR="00824A93" w:rsidRPr="008A7D05" w:rsidRDefault="00824A93" w:rsidP="0087187B">
            <w:pPr>
              <w:rPr>
                <w:rFonts w:ascii="Times New Roman" w:hAnsi="Times New Roman"/>
              </w:rPr>
            </w:pPr>
          </w:p>
        </w:tc>
        <w:tc>
          <w:tcPr>
            <w:tcW w:w="1819" w:type="dxa"/>
            <w:vMerge/>
            <w:vAlign w:val="center"/>
          </w:tcPr>
          <w:p w14:paraId="0F35B916" w14:textId="77777777" w:rsidR="00824A93" w:rsidRPr="008A7D05" w:rsidRDefault="00824A93" w:rsidP="0087187B">
            <w:pPr>
              <w:rPr>
                <w:rFonts w:ascii="Times New Roman" w:hAnsi="Times New Roman"/>
              </w:rPr>
            </w:pPr>
          </w:p>
        </w:tc>
        <w:tc>
          <w:tcPr>
            <w:tcW w:w="4560" w:type="dxa"/>
            <w:vMerge/>
            <w:vAlign w:val="center"/>
          </w:tcPr>
          <w:p w14:paraId="1B0A42EF" w14:textId="77777777" w:rsidR="00824A93" w:rsidRPr="008A7D05" w:rsidRDefault="00824A93" w:rsidP="0087187B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73B6784E" w14:textId="77777777" w:rsidR="00824A93" w:rsidRPr="008A7D05" w:rsidRDefault="00824A93" w:rsidP="0087187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Align w:val="center"/>
          </w:tcPr>
          <w:p w14:paraId="3A322BFE" w14:textId="6F5B0A84" w:rsidR="00824A93" w:rsidRPr="008A7D05" w:rsidRDefault="008A7D05" w:rsidP="008A7D05">
            <w:pPr>
              <w:jc w:val="right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Н.Ф.Ишимова</w:t>
            </w:r>
          </w:p>
        </w:tc>
      </w:tr>
      <w:tr w:rsidR="00C048E0" w:rsidRPr="008350AE" w14:paraId="2289F854" w14:textId="77777777" w:rsidTr="00C048E0">
        <w:trPr>
          <w:trHeight w:val="94"/>
        </w:trPr>
        <w:tc>
          <w:tcPr>
            <w:tcW w:w="1588" w:type="dxa"/>
            <w:vMerge w:val="restart"/>
            <w:vAlign w:val="center"/>
          </w:tcPr>
          <w:p w14:paraId="54581469" w14:textId="182C834E" w:rsidR="00C048E0" w:rsidRPr="008A7D05" w:rsidRDefault="00C048E0" w:rsidP="00C048E0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17.05</w:t>
            </w:r>
            <w:r>
              <w:rPr>
                <w:rFonts w:ascii="Times New Roman" w:hAnsi="Times New Roman"/>
              </w:rPr>
              <w:t>.2025</w:t>
            </w:r>
            <w:r w:rsidRPr="008A7D05">
              <w:rPr>
                <w:rFonts w:ascii="Times New Roman" w:hAnsi="Times New Roman"/>
              </w:rPr>
              <w:t>-18.05.2025</w:t>
            </w:r>
          </w:p>
        </w:tc>
        <w:tc>
          <w:tcPr>
            <w:tcW w:w="2660" w:type="dxa"/>
            <w:vMerge w:val="restart"/>
            <w:vAlign w:val="center"/>
          </w:tcPr>
          <w:p w14:paraId="5213F063" w14:textId="7EB5FEA1" w:rsidR="00C048E0" w:rsidRPr="008A7D05" w:rsidRDefault="00C048E0" w:rsidP="00C048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 «Косино» (</w:t>
            </w:r>
            <w:r w:rsidRPr="008A7D05">
              <w:rPr>
                <w:rFonts w:ascii="Times New Roman" w:hAnsi="Times New Roman"/>
              </w:rPr>
              <w:t>Москва,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ул.Николая</w:t>
            </w:r>
            <w:proofErr w:type="spellEnd"/>
            <w:r>
              <w:rPr>
                <w:rFonts w:ascii="Times New Roman" w:hAnsi="Times New Roman"/>
              </w:rPr>
              <w:t xml:space="preserve"> Старостина, 8А)</w:t>
            </w:r>
          </w:p>
        </w:tc>
        <w:tc>
          <w:tcPr>
            <w:tcW w:w="1819" w:type="dxa"/>
            <w:vMerge w:val="restart"/>
            <w:vAlign w:val="center"/>
          </w:tcPr>
          <w:p w14:paraId="61F9E38C" w14:textId="26F668A4" w:rsidR="00C048E0" w:rsidRPr="008A7D05" w:rsidRDefault="00C048E0" w:rsidP="00C048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Рефери</w:t>
            </w:r>
          </w:p>
        </w:tc>
        <w:tc>
          <w:tcPr>
            <w:tcW w:w="4560" w:type="dxa"/>
            <w:vMerge w:val="restart"/>
            <w:vAlign w:val="center"/>
          </w:tcPr>
          <w:p w14:paraId="4A9B6D0B" w14:textId="561922AF" w:rsidR="00C048E0" w:rsidRPr="008A7D05" w:rsidRDefault="00C048E0" w:rsidP="00C048E0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  <w:lang w:eastAsia="en-US"/>
              </w:rPr>
              <w:t>Первенство МГФСО</w:t>
            </w:r>
            <w:r>
              <w:rPr>
                <w:rFonts w:ascii="Times New Roman" w:hAnsi="Times New Roman"/>
                <w:lang w:eastAsia="en-US"/>
              </w:rPr>
              <w:t xml:space="preserve"> по плаванию, посвященное Дню Победы</w:t>
            </w:r>
            <w:r w:rsidRPr="008A7D05">
              <w:rPr>
                <w:rFonts w:ascii="Times New Roman" w:hAnsi="Times New Roman"/>
                <w:lang w:eastAsia="en-US"/>
              </w:rPr>
              <w:t>, ЕКП 71193 (Муниципальные)</w:t>
            </w:r>
          </w:p>
        </w:tc>
        <w:tc>
          <w:tcPr>
            <w:tcW w:w="1134" w:type="dxa"/>
            <w:vMerge w:val="restart"/>
            <w:vAlign w:val="center"/>
          </w:tcPr>
          <w:p w14:paraId="47B30A26" w14:textId="1D547BE0" w:rsidR="00C048E0" w:rsidRPr="008A7D05" w:rsidRDefault="00C048E0" w:rsidP="00C048E0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Отлично</w:t>
            </w:r>
          </w:p>
        </w:tc>
        <w:tc>
          <w:tcPr>
            <w:tcW w:w="3775" w:type="dxa"/>
            <w:vAlign w:val="center"/>
          </w:tcPr>
          <w:p w14:paraId="3A9934C3" w14:textId="4D211438" w:rsidR="00C048E0" w:rsidRPr="008A7D05" w:rsidRDefault="00C048E0" w:rsidP="00C048E0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18.05.2025                            </w:t>
            </w:r>
          </w:p>
        </w:tc>
      </w:tr>
      <w:tr w:rsidR="00C048E0" w:rsidRPr="008350AE" w14:paraId="404FB000" w14:textId="77777777" w:rsidTr="008A7D05">
        <w:trPr>
          <w:trHeight w:val="93"/>
        </w:trPr>
        <w:tc>
          <w:tcPr>
            <w:tcW w:w="1588" w:type="dxa"/>
            <w:vMerge/>
            <w:vAlign w:val="center"/>
          </w:tcPr>
          <w:p w14:paraId="6AB9F7FC" w14:textId="77777777" w:rsidR="00C048E0" w:rsidRPr="008A7D05" w:rsidRDefault="00C048E0" w:rsidP="00C048E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vMerge/>
            <w:vAlign w:val="center"/>
          </w:tcPr>
          <w:p w14:paraId="7B6B7767" w14:textId="77777777" w:rsidR="00C048E0" w:rsidRPr="008A7D05" w:rsidRDefault="00C048E0" w:rsidP="00C048E0">
            <w:pPr>
              <w:rPr>
                <w:rFonts w:ascii="Times New Roman" w:hAnsi="Times New Roman"/>
              </w:rPr>
            </w:pPr>
          </w:p>
        </w:tc>
        <w:tc>
          <w:tcPr>
            <w:tcW w:w="1819" w:type="dxa"/>
            <w:vMerge/>
            <w:vAlign w:val="center"/>
          </w:tcPr>
          <w:p w14:paraId="64D0AA18" w14:textId="77777777" w:rsidR="00C048E0" w:rsidRPr="008A7D05" w:rsidRDefault="00C048E0" w:rsidP="00C048E0">
            <w:pPr>
              <w:rPr>
                <w:rFonts w:ascii="Times New Roman" w:hAnsi="Times New Roman"/>
              </w:rPr>
            </w:pPr>
          </w:p>
        </w:tc>
        <w:tc>
          <w:tcPr>
            <w:tcW w:w="4560" w:type="dxa"/>
            <w:vMerge/>
            <w:vAlign w:val="center"/>
          </w:tcPr>
          <w:p w14:paraId="341A4857" w14:textId="77777777" w:rsidR="00C048E0" w:rsidRPr="008A7D05" w:rsidRDefault="00C048E0" w:rsidP="00C048E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6F56017A" w14:textId="77777777" w:rsidR="00C048E0" w:rsidRPr="008A7D05" w:rsidRDefault="00C048E0" w:rsidP="00C048E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Align w:val="center"/>
          </w:tcPr>
          <w:p w14:paraId="51839749" w14:textId="09118C01" w:rsidR="00C048E0" w:rsidRPr="008A7D05" w:rsidRDefault="00C048E0" w:rsidP="00AD61D3">
            <w:pPr>
              <w:jc w:val="right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Н.Ф.Ишимова</w:t>
            </w:r>
          </w:p>
        </w:tc>
      </w:tr>
      <w:tr w:rsidR="00824A93" w:rsidRPr="008350AE" w14:paraId="0CC99A55" w14:textId="77777777" w:rsidTr="008A7D05">
        <w:trPr>
          <w:trHeight w:val="293"/>
        </w:trPr>
        <w:tc>
          <w:tcPr>
            <w:tcW w:w="1588" w:type="dxa"/>
            <w:vMerge w:val="restart"/>
            <w:vAlign w:val="center"/>
          </w:tcPr>
          <w:p w14:paraId="2DFAA9EF" w14:textId="79848B25" w:rsidR="00824A93" w:rsidRPr="008A7D05" w:rsidRDefault="00824A93" w:rsidP="0087187B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20.05</w:t>
            </w:r>
            <w:r w:rsidR="00C556CE">
              <w:rPr>
                <w:rFonts w:ascii="Times New Roman" w:hAnsi="Times New Roman"/>
              </w:rPr>
              <w:t>.2025</w:t>
            </w:r>
            <w:r w:rsidRPr="008A7D05">
              <w:rPr>
                <w:rFonts w:ascii="Times New Roman" w:hAnsi="Times New Roman"/>
              </w:rPr>
              <w:t>-23.05.2025</w:t>
            </w:r>
          </w:p>
        </w:tc>
        <w:tc>
          <w:tcPr>
            <w:tcW w:w="2660" w:type="dxa"/>
            <w:vMerge w:val="restart"/>
            <w:vAlign w:val="center"/>
          </w:tcPr>
          <w:p w14:paraId="04560B9F" w14:textId="61414CD7" w:rsidR="00824A93" w:rsidRPr="008A7D05" w:rsidRDefault="008D3C69" w:rsidP="0087187B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СК «Акватория ЗИЛ» (Москва, ул. Автозаводская, 23А к.4)</w:t>
            </w:r>
          </w:p>
        </w:tc>
        <w:tc>
          <w:tcPr>
            <w:tcW w:w="1819" w:type="dxa"/>
            <w:vMerge w:val="restart"/>
            <w:vAlign w:val="center"/>
          </w:tcPr>
          <w:p w14:paraId="74088569" w14:textId="2B469708" w:rsidR="00824A93" w:rsidRPr="008A7D05" w:rsidRDefault="00824A93" w:rsidP="0087187B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Судья</w:t>
            </w:r>
            <w:r w:rsidR="008A7D05" w:rsidRPr="008A7D05">
              <w:rPr>
                <w:rFonts w:ascii="Times New Roman" w:hAnsi="Times New Roman"/>
              </w:rPr>
              <w:t xml:space="preserve"> на повороте</w:t>
            </w:r>
          </w:p>
        </w:tc>
        <w:tc>
          <w:tcPr>
            <w:tcW w:w="4560" w:type="dxa"/>
            <w:vMerge w:val="restart"/>
            <w:vAlign w:val="center"/>
          </w:tcPr>
          <w:p w14:paraId="05F30542" w14:textId="6D347CB4" w:rsidR="00824A93" w:rsidRPr="008A7D05" w:rsidRDefault="00824A93" w:rsidP="0087187B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Кубок Москвы</w:t>
            </w:r>
            <w:r w:rsidR="00CE37A6">
              <w:rPr>
                <w:rFonts w:ascii="Times New Roman" w:hAnsi="Times New Roman"/>
              </w:rPr>
              <w:t xml:space="preserve"> по плаванию</w:t>
            </w:r>
            <w:r w:rsidR="008A7D05" w:rsidRPr="008A7D05">
              <w:rPr>
                <w:rFonts w:ascii="Times New Roman" w:hAnsi="Times New Roman"/>
              </w:rPr>
              <w:t>,</w:t>
            </w:r>
            <w:r w:rsidR="008A7D05" w:rsidRPr="008A7D05">
              <w:rPr>
                <w:rFonts w:ascii="Times New Roman" w:hAnsi="Times New Roman"/>
                <w:sz w:val="18"/>
                <w:szCs w:val="18"/>
              </w:rPr>
              <w:t xml:space="preserve"> ЕКП 62707</w:t>
            </w:r>
            <w:r w:rsidRPr="008A7D05">
              <w:rPr>
                <w:rFonts w:ascii="Times New Roman" w:hAnsi="Times New Roman"/>
              </w:rPr>
              <w:t xml:space="preserve"> (Региональные)</w:t>
            </w:r>
          </w:p>
        </w:tc>
        <w:tc>
          <w:tcPr>
            <w:tcW w:w="1134" w:type="dxa"/>
            <w:vMerge w:val="restart"/>
            <w:vAlign w:val="center"/>
          </w:tcPr>
          <w:p w14:paraId="571D6F0B" w14:textId="212F55F6" w:rsidR="00824A93" w:rsidRPr="008A7D05" w:rsidRDefault="00824A93" w:rsidP="0087187B">
            <w:pPr>
              <w:jc w:val="center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>Отлично</w:t>
            </w:r>
          </w:p>
        </w:tc>
        <w:tc>
          <w:tcPr>
            <w:tcW w:w="3775" w:type="dxa"/>
            <w:vAlign w:val="center"/>
          </w:tcPr>
          <w:p w14:paraId="1F39F06F" w14:textId="451F9E9F" w:rsidR="00824A93" w:rsidRPr="008A7D05" w:rsidRDefault="00824A93" w:rsidP="0087187B">
            <w:pPr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23.05.2025                             </w:t>
            </w:r>
          </w:p>
        </w:tc>
      </w:tr>
      <w:tr w:rsidR="008D3C69" w:rsidRPr="008350AE" w14:paraId="36E1B9E9" w14:textId="77777777" w:rsidTr="00F02B6B">
        <w:trPr>
          <w:trHeight w:val="293"/>
        </w:trPr>
        <w:tc>
          <w:tcPr>
            <w:tcW w:w="1588" w:type="dxa"/>
            <w:vMerge/>
            <w:vAlign w:val="center"/>
          </w:tcPr>
          <w:p w14:paraId="706C7425" w14:textId="77777777" w:rsidR="008D3C69" w:rsidRPr="008A7D05" w:rsidRDefault="008D3C69" w:rsidP="008D3C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vMerge/>
            <w:vAlign w:val="center"/>
          </w:tcPr>
          <w:p w14:paraId="0BB0ADED" w14:textId="77777777" w:rsidR="008D3C69" w:rsidRPr="008A7D05" w:rsidRDefault="008D3C69" w:rsidP="008D3C69">
            <w:pPr>
              <w:rPr>
                <w:rFonts w:ascii="Times New Roman" w:hAnsi="Times New Roman"/>
              </w:rPr>
            </w:pPr>
          </w:p>
        </w:tc>
        <w:tc>
          <w:tcPr>
            <w:tcW w:w="1819" w:type="dxa"/>
            <w:vMerge/>
            <w:vAlign w:val="center"/>
          </w:tcPr>
          <w:p w14:paraId="140D0197" w14:textId="77777777" w:rsidR="008D3C69" w:rsidRPr="008A7D05" w:rsidRDefault="008D3C69" w:rsidP="008D3C69">
            <w:pPr>
              <w:rPr>
                <w:rFonts w:ascii="Times New Roman" w:hAnsi="Times New Roman"/>
              </w:rPr>
            </w:pPr>
          </w:p>
        </w:tc>
        <w:tc>
          <w:tcPr>
            <w:tcW w:w="4560" w:type="dxa"/>
            <w:vMerge/>
            <w:vAlign w:val="center"/>
          </w:tcPr>
          <w:p w14:paraId="5202C2F0" w14:textId="77777777" w:rsidR="008D3C69" w:rsidRPr="008A7D05" w:rsidRDefault="008D3C69" w:rsidP="008D3C6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4EFD5D29" w14:textId="77777777" w:rsidR="008D3C69" w:rsidRPr="008A7D05" w:rsidRDefault="008D3C69" w:rsidP="008D3C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Align w:val="center"/>
          </w:tcPr>
          <w:p w14:paraId="68EBBDEA" w14:textId="6D7B202A" w:rsidR="008D3C69" w:rsidRPr="008A7D05" w:rsidRDefault="008D3C69" w:rsidP="008A7D05">
            <w:pPr>
              <w:jc w:val="right"/>
              <w:rPr>
                <w:rFonts w:ascii="Times New Roman" w:hAnsi="Times New Roman"/>
              </w:rPr>
            </w:pPr>
            <w:r w:rsidRPr="008A7D05">
              <w:rPr>
                <w:rFonts w:ascii="Times New Roman" w:hAnsi="Times New Roman"/>
              </w:rPr>
              <w:t xml:space="preserve">                                               Н.Ф.Ишимова</w:t>
            </w:r>
          </w:p>
        </w:tc>
      </w:tr>
    </w:tbl>
    <w:p w14:paraId="74629257" w14:textId="77777777" w:rsidR="000A5B92" w:rsidRDefault="000A5B92" w:rsidP="000A5B92">
      <w:pPr>
        <w:rPr>
          <w:rFonts w:ascii="Times New Roman" w:hAnsi="Times New Roman"/>
          <w:b/>
          <w:sz w:val="24"/>
        </w:rPr>
      </w:pPr>
    </w:p>
    <w:p w14:paraId="04951AC8" w14:textId="77777777" w:rsidR="000A5B92" w:rsidRDefault="000A5B92" w:rsidP="000A5B92">
      <w:pPr>
        <w:jc w:val="center"/>
        <w:rPr>
          <w:rFonts w:ascii="Times New Roman" w:hAnsi="Times New Roman"/>
          <w:b/>
          <w:sz w:val="24"/>
        </w:rPr>
      </w:pPr>
    </w:p>
    <w:p w14:paraId="5791ECCF" w14:textId="638464D0" w:rsidR="00FE014D" w:rsidRDefault="000A5B92" w:rsidP="00224ED6">
      <w:pPr>
        <w:jc w:val="center"/>
        <w:rPr>
          <w:rFonts w:ascii="Times New Roman" w:hAnsi="Times New Roman"/>
          <w:sz w:val="24"/>
          <w:szCs w:val="24"/>
        </w:rPr>
      </w:pPr>
      <w:r w:rsidRPr="00FE014D">
        <w:rPr>
          <w:rFonts w:ascii="Times New Roman" w:hAnsi="Times New Roman"/>
          <w:b/>
          <w:sz w:val="24"/>
        </w:rPr>
        <w:t>Президент РОО «Федерация плавания города Москвы» __________________________________ Е.Е.Коротышкин</w:t>
      </w:r>
    </w:p>
    <w:tbl>
      <w:tblPr>
        <w:tblpPr w:leftFromText="180" w:rightFromText="180" w:horzAnchor="margin" w:tblpY="-571"/>
        <w:tblW w:w="15451" w:type="dxa"/>
        <w:tblLayout w:type="fixed"/>
        <w:tblLook w:val="04A0" w:firstRow="1" w:lastRow="0" w:firstColumn="1" w:lastColumn="0" w:noHBand="0" w:noVBand="1"/>
      </w:tblPr>
      <w:tblGrid>
        <w:gridCol w:w="677"/>
        <w:gridCol w:w="685"/>
        <w:gridCol w:w="504"/>
        <w:gridCol w:w="216"/>
        <w:gridCol w:w="2595"/>
        <w:gridCol w:w="567"/>
        <w:gridCol w:w="425"/>
        <w:gridCol w:w="339"/>
        <w:gridCol w:w="370"/>
        <w:gridCol w:w="566"/>
        <w:gridCol w:w="284"/>
        <w:gridCol w:w="1276"/>
        <w:gridCol w:w="190"/>
        <w:gridCol w:w="519"/>
        <w:gridCol w:w="243"/>
        <w:gridCol w:w="1174"/>
        <w:gridCol w:w="567"/>
        <w:gridCol w:w="568"/>
        <w:gridCol w:w="567"/>
        <w:gridCol w:w="993"/>
        <w:gridCol w:w="708"/>
        <w:gridCol w:w="236"/>
        <w:gridCol w:w="104"/>
        <w:gridCol w:w="171"/>
        <w:gridCol w:w="198"/>
        <w:gridCol w:w="171"/>
        <w:gridCol w:w="538"/>
      </w:tblGrid>
      <w:tr w:rsidR="00562FAA" w:rsidRPr="00234AA1" w14:paraId="2AC37DE9" w14:textId="77777777" w:rsidTr="004F5545">
        <w:trPr>
          <w:trHeight w:val="1740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99AE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6C06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E46B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A63A" w14:textId="77777777" w:rsidR="00234AA1" w:rsidRPr="00234AA1" w:rsidRDefault="00234AA1" w:rsidP="004F5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D23E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5FD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108B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9E1C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9F668" w14:textId="77777777" w:rsidR="00FE014D" w:rsidRDefault="00FE014D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231947E" w14:textId="77777777" w:rsidR="00FE014D" w:rsidRDefault="00FE014D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804428" w14:textId="74BEAE4C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4AA1">
              <w:rPr>
                <w:rFonts w:ascii="Times New Roman" w:hAnsi="Times New Roman"/>
              </w:rPr>
              <w:t xml:space="preserve">УТВЕРЖДЕНЫ </w:t>
            </w:r>
            <w:r w:rsidRPr="00234AA1">
              <w:rPr>
                <w:rFonts w:ascii="Times New Roman" w:hAnsi="Times New Roman"/>
              </w:rPr>
              <w:br/>
              <w:t xml:space="preserve">приказом Министерства спорта </w:t>
            </w:r>
            <w:r w:rsidRPr="00234AA1">
              <w:rPr>
                <w:rFonts w:ascii="Times New Roman" w:hAnsi="Times New Roman"/>
              </w:rPr>
              <w:br/>
              <w:t xml:space="preserve">Российской Федерации                       </w:t>
            </w:r>
            <w:r w:rsidRPr="00234AA1">
              <w:rPr>
                <w:rFonts w:ascii="Times New Roman" w:hAnsi="Times New Roman"/>
              </w:rPr>
              <w:br/>
              <w:t xml:space="preserve"> от «19» февраля 2020 г.  № 150</w:t>
            </w:r>
          </w:p>
        </w:tc>
      </w:tr>
      <w:tr w:rsidR="00234AA1" w:rsidRPr="00234AA1" w14:paraId="3ACB1191" w14:textId="77777777" w:rsidTr="004F5545">
        <w:trPr>
          <w:trHeight w:val="405"/>
        </w:trPr>
        <w:tc>
          <w:tcPr>
            <w:tcW w:w="1545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22325" w14:textId="7B19D64F" w:rsidR="00234AA1" w:rsidRPr="00234AA1" w:rsidRDefault="00FE014D" w:rsidP="004F55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="00234AA1" w:rsidRPr="00234AA1">
              <w:rPr>
                <w:rFonts w:ascii="Times New Roman" w:hAnsi="Times New Roman"/>
                <w:b/>
                <w:bCs/>
                <w:sz w:val="24"/>
                <w:szCs w:val="24"/>
              </w:rPr>
              <w:t>валификационные требования к спортивным судьям по виду спорта «плавание»</w:t>
            </w:r>
          </w:p>
        </w:tc>
      </w:tr>
      <w:tr w:rsidR="00234AA1" w:rsidRPr="00234AA1" w14:paraId="5B91C30A" w14:textId="77777777" w:rsidTr="004F5545">
        <w:trPr>
          <w:trHeight w:val="405"/>
        </w:trPr>
        <w:tc>
          <w:tcPr>
            <w:tcW w:w="15451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6DBA53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1. Требования для присвоения квалификационных категорий спортивных судей</w:t>
            </w:r>
          </w:p>
        </w:tc>
      </w:tr>
      <w:tr w:rsidR="00234AA1" w:rsidRPr="00234AA1" w14:paraId="11AF0FB7" w14:textId="77777777" w:rsidTr="004F5545">
        <w:trPr>
          <w:trHeight w:val="312"/>
        </w:trPr>
        <w:tc>
          <w:tcPr>
            <w:tcW w:w="1545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3C04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Требования к прохождению практики судейства</w:t>
            </w:r>
          </w:p>
        </w:tc>
      </w:tr>
      <w:tr w:rsidR="00562FAA" w:rsidRPr="00234AA1" w14:paraId="5DEADA19" w14:textId="77777777" w:rsidTr="004F5545">
        <w:trPr>
          <w:trHeight w:val="315"/>
        </w:trPr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FAA40C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>Наименование квалификационной категории спортивного судьи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904DAD" w14:textId="1E00AB76" w:rsid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>Период прохождения</w:t>
            </w:r>
            <w:r w:rsidR="00562FAA">
              <w:rPr>
                <w:rFonts w:ascii="Times New Roman" w:hAnsi="Times New Roman"/>
              </w:rPr>
              <w:t xml:space="preserve"> </w:t>
            </w:r>
          </w:p>
          <w:p w14:paraId="41740C31" w14:textId="00831384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>практики судейства</w:t>
            </w:r>
          </w:p>
        </w:tc>
        <w:tc>
          <w:tcPr>
            <w:tcW w:w="331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979C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>Наименования должностей спортивных судей</w:t>
            </w:r>
          </w:p>
        </w:tc>
        <w:tc>
          <w:tcPr>
            <w:tcW w:w="1077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ED0C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>Статус и наименование спортивных соревнований, их количество</w:t>
            </w:r>
          </w:p>
        </w:tc>
      </w:tr>
      <w:tr w:rsidR="00561E28" w:rsidRPr="00234AA1" w14:paraId="055B1D4D" w14:textId="77777777" w:rsidTr="004F5545">
        <w:trPr>
          <w:trHeight w:val="3572"/>
        </w:trPr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CAC6" w14:textId="77777777" w:rsidR="00234AA1" w:rsidRPr="00562FAA" w:rsidRDefault="00234AA1" w:rsidP="004F554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8D1AB" w14:textId="77777777" w:rsidR="00234AA1" w:rsidRPr="00562FAA" w:rsidRDefault="00234AA1" w:rsidP="004F554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1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4864" w14:textId="77777777" w:rsidR="00234AA1" w:rsidRPr="00562FAA" w:rsidRDefault="00234AA1" w:rsidP="004F554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55F1CE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>Чемпионат России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2A3EA2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>Кубок России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B19BAE" w14:textId="76EF9FB0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 xml:space="preserve">Первенство России, Всероссийская Спартакиада между субъектами </w:t>
            </w:r>
            <w:r w:rsidR="00562FAA" w:rsidRPr="00562FAA">
              <w:rPr>
                <w:rFonts w:ascii="Times New Roman" w:hAnsi="Times New Roman"/>
              </w:rPr>
              <w:t>РФ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AE18FD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 xml:space="preserve">Другие всероссийские спортивные соревнования, включенные в ЕКП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014CEB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 xml:space="preserve">Чемпионат федерального округа, </w:t>
            </w:r>
          </w:p>
          <w:p w14:paraId="2CF0B741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 xml:space="preserve">2-х и более федеральный округов, чемпионаты </w:t>
            </w:r>
            <w:r w:rsidRPr="00562FAA">
              <w:rPr>
                <w:rFonts w:ascii="Times New Roman" w:hAnsi="Times New Roman"/>
              </w:rPr>
              <w:br/>
              <w:t xml:space="preserve">г. Москвы, г. Санкт-Петербурга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B2F0F6" w14:textId="77777777" w:rsidR="00234AA1" w:rsidRPr="00176427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trike/>
                <w:highlight w:val="yellow"/>
              </w:rPr>
            </w:pPr>
            <w:r w:rsidRPr="00176427">
              <w:rPr>
                <w:rFonts w:ascii="Times New Roman" w:hAnsi="Times New Roman"/>
                <w:strike/>
                <w:highlight w:val="yellow"/>
              </w:rPr>
              <w:t xml:space="preserve">Первенство федерального округа, </w:t>
            </w:r>
          </w:p>
          <w:p w14:paraId="50D2D79F" w14:textId="77777777" w:rsidR="00234AA1" w:rsidRPr="00176427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trike/>
                <w:highlight w:val="yellow"/>
              </w:rPr>
            </w:pPr>
            <w:r w:rsidRPr="00176427">
              <w:rPr>
                <w:rFonts w:ascii="Times New Roman" w:hAnsi="Times New Roman"/>
                <w:strike/>
                <w:highlight w:val="yellow"/>
              </w:rPr>
              <w:t>2-х и более федеральный округов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A6C8D3" w14:textId="77777777" w:rsidR="00234AA1" w:rsidRPr="00176427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trike/>
                <w:highlight w:val="yellow"/>
              </w:rPr>
            </w:pPr>
            <w:r w:rsidRPr="00176427">
              <w:rPr>
                <w:rFonts w:ascii="Times New Roman" w:hAnsi="Times New Roman"/>
                <w:strike/>
                <w:highlight w:val="yellow"/>
              </w:rPr>
              <w:t xml:space="preserve">Другие межрегиональные соревнования, включенные в ЕКП, в том числе являющиеся отборочными </w:t>
            </w:r>
          </w:p>
          <w:p w14:paraId="70732D3A" w14:textId="77777777" w:rsidR="00234AA1" w:rsidRPr="00176427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trike/>
                <w:highlight w:val="yellow"/>
              </w:rPr>
            </w:pPr>
            <w:r w:rsidRPr="00176427">
              <w:rPr>
                <w:rFonts w:ascii="Times New Roman" w:hAnsi="Times New Roman"/>
                <w:strike/>
                <w:highlight w:val="yellow"/>
              </w:rPr>
              <w:t>к Всероссийской Спартакиаде между субъектами РФ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9AFD77" w14:textId="17EA0B09" w:rsidR="00234AA1" w:rsidRPr="00176427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trike/>
                <w:highlight w:val="yellow"/>
              </w:rPr>
            </w:pPr>
            <w:r w:rsidRPr="00176427">
              <w:rPr>
                <w:rFonts w:ascii="Times New Roman" w:hAnsi="Times New Roman"/>
                <w:strike/>
                <w:highlight w:val="yellow"/>
              </w:rPr>
              <w:t xml:space="preserve">Чемпионат субъекта </w:t>
            </w:r>
            <w:r w:rsidR="00562FAA" w:rsidRPr="00176427">
              <w:rPr>
                <w:rFonts w:ascii="Times New Roman" w:hAnsi="Times New Roman"/>
                <w:strike/>
                <w:highlight w:val="yellow"/>
              </w:rPr>
              <w:t>РФ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FA6738" w14:textId="35C9EF2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 xml:space="preserve">Кубок субъекта </w:t>
            </w:r>
            <w:r w:rsidR="00562FAA">
              <w:rPr>
                <w:rFonts w:ascii="Times New Roman" w:hAnsi="Times New Roman"/>
              </w:rPr>
              <w:t>РФ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569088" w14:textId="628E4F4B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 xml:space="preserve">Первенство субъекта </w:t>
            </w:r>
            <w:r w:rsidR="00562FAA" w:rsidRPr="00562FAA">
              <w:rPr>
                <w:rFonts w:ascii="Times New Roman" w:hAnsi="Times New Roman"/>
              </w:rPr>
              <w:t>РФ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F38C4B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 xml:space="preserve">Другие официальные </w:t>
            </w:r>
            <w:r w:rsidRPr="00562FAA">
              <w:rPr>
                <w:rFonts w:ascii="Times New Roman" w:hAnsi="Times New Roman"/>
              </w:rPr>
              <w:br/>
              <w:t xml:space="preserve">спортивные соревнования субъекта </w:t>
            </w:r>
            <w:r w:rsidRPr="00562FAA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59FFC0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>Чемпионат муниципального образования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B52ECF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>Первенство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D18EAB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2FAA">
              <w:rPr>
                <w:rFonts w:ascii="Times New Roman" w:hAnsi="Times New Roman"/>
              </w:rPr>
              <w:t>Другие официальные соревнования муниципального образования</w:t>
            </w:r>
          </w:p>
        </w:tc>
      </w:tr>
      <w:tr w:rsidR="00561E28" w:rsidRPr="00234AA1" w14:paraId="4D9C77C5" w14:textId="77777777" w:rsidTr="004F5545">
        <w:trPr>
          <w:trHeight w:val="36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CB06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C5390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7F80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1037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E918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12C4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A2E5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2626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5C7E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1BB4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7844" w14:textId="77777777" w:rsidR="00234AA1" w:rsidRPr="00234AA1" w:rsidRDefault="00234AA1" w:rsidP="004F5545">
            <w:pPr>
              <w:spacing w:after="0" w:line="240" w:lineRule="auto"/>
              <w:ind w:left="-104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CB87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D96E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0D34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5F3B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1E05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7984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62FAA" w:rsidRPr="00234AA1" w14:paraId="400A51E6" w14:textId="77777777" w:rsidTr="004F5545">
        <w:trPr>
          <w:trHeight w:val="330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09035E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1К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D316F2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2 года</w:t>
            </w:r>
          </w:p>
        </w:tc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242E09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ГСК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ED3B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Рефери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7EC7C1BA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05FFFD8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0DE6E44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6DD127D9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0BF2B3C9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78E7D48C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70D1F75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BFBFBF"/>
            <w:vAlign w:val="center"/>
            <w:hideMark/>
          </w:tcPr>
          <w:p w14:paraId="420AC7CE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05C6" w14:textId="77777777" w:rsidR="00234AA1" w:rsidRPr="00562FAA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2FAA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</w:tr>
      <w:tr w:rsidR="00562FAA" w:rsidRPr="00234AA1" w14:paraId="509AA3BC" w14:textId="77777777" w:rsidTr="004F5545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4BDA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C3BA8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7845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B98C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Главный судья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B95F87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369C772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C152E91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43A83576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717BFF8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52C473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1EB5C73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A7D9C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707F" w14:textId="77777777" w:rsidR="00234AA1" w:rsidRPr="00234AA1" w:rsidRDefault="00234AA1" w:rsidP="004F5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FAA" w:rsidRPr="00234AA1" w14:paraId="192F9295" w14:textId="77777777" w:rsidTr="004F5545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836D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CC441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A58A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7440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 xml:space="preserve">Главный секретарь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3840A24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29E4E58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2E304390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0C9CAAA1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714AA89E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833B633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2E1A5A8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03C9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031E" w14:textId="77777777" w:rsidR="00234AA1" w:rsidRPr="00234AA1" w:rsidRDefault="00234AA1" w:rsidP="004F5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FAA" w:rsidRPr="00234AA1" w14:paraId="3532EB87" w14:textId="77777777" w:rsidTr="004F5545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71B32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B286C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C09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C5A8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Заместитель главного судьи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758D9A5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466F36A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0C95146F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4E3DA18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2D6A31D3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5E064291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bottom"/>
            <w:hideMark/>
          </w:tcPr>
          <w:p w14:paraId="3134A97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4C570111" w14:textId="77777777" w:rsidR="00234AA1" w:rsidRPr="00234AA1" w:rsidRDefault="00234AA1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/>
            <w:noWrap/>
            <w:vAlign w:val="center"/>
            <w:hideMark/>
          </w:tcPr>
          <w:p w14:paraId="40D0CF27" w14:textId="77777777" w:rsidR="00234AA1" w:rsidRPr="00234AA1" w:rsidRDefault="00234AA1" w:rsidP="004F5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34A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/>
            <w:noWrap/>
            <w:vAlign w:val="center"/>
            <w:hideMark/>
          </w:tcPr>
          <w:p w14:paraId="25A7ED2D" w14:textId="77777777" w:rsidR="00234AA1" w:rsidRPr="00234AA1" w:rsidRDefault="00234AA1" w:rsidP="004F5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34A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642A14E" w14:textId="77777777" w:rsidR="00234AA1" w:rsidRPr="00234AA1" w:rsidRDefault="00234AA1" w:rsidP="004F5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34A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2FAA" w:rsidRPr="00234AA1" w14:paraId="6E87F1EE" w14:textId="77777777" w:rsidTr="004F5545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26AB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5C68E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ECAA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D64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Заместитель главного секретаря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090E3532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011B69A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13B0DEC6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noWrap/>
            <w:vAlign w:val="bottom"/>
            <w:hideMark/>
          </w:tcPr>
          <w:p w14:paraId="035F00C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AD0BF8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B12A74" w14:textId="77777777" w:rsidR="00234AA1" w:rsidRPr="00234AA1" w:rsidRDefault="00234AA1" w:rsidP="004F5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34A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4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B6A83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/>
            <w:noWrap/>
            <w:vAlign w:val="center"/>
            <w:hideMark/>
          </w:tcPr>
          <w:p w14:paraId="5C610EFD" w14:textId="77777777" w:rsidR="00234AA1" w:rsidRPr="00234AA1" w:rsidRDefault="00234AA1" w:rsidP="004F5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34A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noWrap/>
            <w:vAlign w:val="center"/>
            <w:hideMark/>
          </w:tcPr>
          <w:p w14:paraId="1288F028" w14:textId="77777777" w:rsidR="00234AA1" w:rsidRPr="00234AA1" w:rsidRDefault="00234AA1" w:rsidP="004F5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34A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2A71E5C1" w14:textId="77777777" w:rsidR="00234AA1" w:rsidRPr="00234AA1" w:rsidRDefault="00234AA1" w:rsidP="004F5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34A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2FAA" w:rsidRPr="00234AA1" w14:paraId="58B22BAD" w14:textId="77777777" w:rsidTr="004F5545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928FA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5DFDB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90BA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Старший судья- хронометрист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7C6203F0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73DFC42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00034360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183C73B9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62303C60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6F891116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noWrap/>
            <w:vAlign w:val="bottom"/>
            <w:hideMark/>
          </w:tcPr>
          <w:p w14:paraId="78615FB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F0E2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41A2DC41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1FE86E66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2E00F2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2FAA" w:rsidRPr="00234AA1" w14:paraId="554A3822" w14:textId="77777777" w:rsidTr="004F5545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263E3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EE5B6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66AF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Старший судья на повороте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5D3333F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261D27A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1DD45CF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76FEACD1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338C643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41AC73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noWrap/>
            <w:vAlign w:val="bottom"/>
            <w:hideMark/>
          </w:tcPr>
          <w:p w14:paraId="225A534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24F3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vAlign w:val="center"/>
            <w:hideMark/>
          </w:tcPr>
          <w:p w14:paraId="714B88E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vAlign w:val="center"/>
            <w:hideMark/>
          </w:tcPr>
          <w:p w14:paraId="79CF9460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B7C295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2FAA" w:rsidRPr="00234AA1" w14:paraId="5ACCD65E" w14:textId="77777777" w:rsidTr="004F5545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8482C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56EF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CF4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Судья по технике плавания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7233811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3CEBE0B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401991E5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FFED2D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DEC2580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476788B3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right w:val="single" w:sz="4" w:space="0" w:color="auto"/>
            </w:tcBorders>
            <w:shd w:val="clear" w:color="C0C0C0" w:fill="BFBFBF"/>
            <w:noWrap/>
            <w:vAlign w:val="bottom"/>
            <w:hideMark/>
          </w:tcPr>
          <w:p w14:paraId="69F415C3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vMerge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14:paraId="53F3D8C4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FCBDE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2FAA" w:rsidRPr="00234AA1" w14:paraId="77A54BAC" w14:textId="77777777" w:rsidTr="004F5545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8C25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57168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73C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Старший судья на финише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F2280B1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49AFF99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7F07EAC7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6DC6BFF6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7CBF4151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5039B17E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bottom"/>
            <w:hideMark/>
          </w:tcPr>
          <w:p w14:paraId="505B0C5C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FA3D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A8DE7AE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0FDB8CF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A79253" w14:textId="77777777" w:rsidR="00234AA1" w:rsidRPr="00234AA1" w:rsidRDefault="00234AA1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6194" w:rsidRPr="00234AA1" w14:paraId="6416D2FD" w14:textId="77777777" w:rsidTr="00194EFC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4F74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01B84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68E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Судья-хронометрист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30621B00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3EB28CB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62CE2246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1905BBB0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0BFE03C4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2AE32BDA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C0C0C0" w:fill="FFFFFF"/>
            <w:noWrap/>
            <w:vAlign w:val="bottom"/>
            <w:hideMark/>
          </w:tcPr>
          <w:p w14:paraId="1AE1D01F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39D4B244" w14:textId="2FC7B119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115179B" w14:textId="31378421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63F9E60A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04FAF0F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194">
              <w:rPr>
                <w:rFonts w:ascii="Times New Roman" w:hAnsi="Times New Roman"/>
                <w:sz w:val="18"/>
                <w:szCs w:val="24"/>
              </w:rPr>
              <w:t> </w:t>
            </w:r>
          </w:p>
          <w:p w14:paraId="29FBEE35" w14:textId="77777777" w:rsidR="00856194" w:rsidRPr="00856194" w:rsidRDefault="00856194" w:rsidP="004F5545">
            <w:pPr>
              <w:spacing w:after="0" w:line="240" w:lineRule="auto"/>
              <w:ind w:left="-395"/>
              <w:rPr>
                <w:rFonts w:ascii="Times New Roman" w:hAnsi="Times New Roman"/>
                <w:sz w:val="18"/>
                <w:szCs w:val="24"/>
              </w:rPr>
            </w:pPr>
            <w:r w:rsidRPr="00856194">
              <w:rPr>
                <w:rFonts w:ascii="Times New Roman" w:hAnsi="Times New Roman"/>
                <w:sz w:val="18"/>
                <w:szCs w:val="24"/>
              </w:rPr>
              <w:t> </w:t>
            </w:r>
          </w:p>
          <w:p w14:paraId="40EE27F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194">
              <w:rPr>
                <w:rFonts w:ascii="Times New Roman" w:hAnsi="Times New Roman"/>
                <w:sz w:val="18"/>
                <w:szCs w:val="24"/>
              </w:rPr>
              <w:t> </w:t>
            </w:r>
          </w:p>
          <w:p w14:paraId="0B8112B8" w14:textId="77777777" w:rsidR="00856194" w:rsidRPr="00856194" w:rsidRDefault="00856194" w:rsidP="004F5545">
            <w:pPr>
              <w:spacing w:after="0" w:line="240" w:lineRule="auto"/>
              <w:ind w:left="-395" w:right="373"/>
              <w:rPr>
                <w:rFonts w:ascii="Times New Roman" w:hAnsi="Times New Roman"/>
                <w:sz w:val="18"/>
                <w:szCs w:val="24"/>
              </w:rPr>
            </w:pPr>
            <w:r w:rsidRPr="00856194">
              <w:rPr>
                <w:rFonts w:ascii="Times New Roman" w:hAnsi="Times New Roman"/>
                <w:sz w:val="18"/>
                <w:szCs w:val="24"/>
              </w:rPr>
              <w:t> </w:t>
            </w:r>
          </w:p>
          <w:p w14:paraId="71B7CF58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194">
              <w:rPr>
                <w:rFonts w:ascii="Times New Roman" w:hAnsi="Times New Roman"/>
                <w:sz w:val="18"/>
                <w:szCs w:val="24"/>
              </w:rPr>
              <w:t> </w:t>
            </w:r>
          </w:p>
          <w:p w14:paraId="339A4D25" w14:textId="77777777" w:rsidR="00856194" w:rsidRPr="00856194" w:rsidRDefault="00856194" w:rsidP="004F5545">
            <w:pPr>
              <w:spacing w:after="0" w:line="240" w:lineRule="auto"/>
              <w:ind w:left="-395" w:right="373"/>
              <w:rPr>
                <w:rFonts w:ascii="Times New Roman" w:hAnsi="Times New Roman"/>
                <w:sz w:val="18"/>
                <w:szCs w:val="24"/>
              </w:rPr>
            </w:pPr>
            <w:r w:rsidRPr="00856194">
              <w:rPr>
                <w:rFonts w:ascii="Times New Roman" w:hAnsi="Times New Roman"/>
                <w:sz w:val="18"/>
                <w:szCs w:val="24"/>
              </w:rPr>
              <w:t> </w:t>
            </w:r>
          </w:p>
          <w:p w14:paraId="073C11E2" w14:textId="144FF893" w:rsidR="00856194" w:rsidRPr="00856194" w:rsidRDefault="00856194" w:rsidP="004F554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267" w:type="dxa"/>
            <w:gridSpan w:val="3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686BD75" w14:textId="5AFFDC3E" w:rsidR="00856194" w:rsidRPr="00234AA1" w:rsidRDefault="00856194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A1EE761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E9F3EB8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35E173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6194" w:rsidRPr="00234AA1" w14:paraId="21EC425C" w14:textId="77777777" w:rsidTr="00194EFC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9286C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0A262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59B4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Судья-секретарь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1998088A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788C47CF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38ABBA73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F1C96FC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76D906C7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7EE5FA33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9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C0C0C0" w:fill="FFFFFF"/>
            <w:noWrap/>
            <w:vAlign w:val="bottom"/>
            <w:hideMark/>
          </w:tcPr>
          <w:p w14:paraId="36FA6ECF" w14:textId="740A7AC7" w:rsidR="00856194" w:rsidRPr="00856194" w:rsidRDefault="00856194" w:rsidP="004F5545">
            <w:pPr>
              <w:spacing w:after="0" w:line="240" w:lineRule="auto"/>
              <w:ind w:left="-395" w:right="373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267" w:type="dxa"/>
            <w:gridSpan w:val="3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4079DE7B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bottom w:val="nil"/>
            </w:tcBorders>
            <w:shd w:val="clear" w:color="000000" w:fill="BFBFBF"/>
            <w:noWrap/>
            <w:vAlign w:val="bottom"/>
            <w:hideMark/>
          </w:tcPr>
          <w:p w14:paraId="1E58E203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2E351F3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CBAE57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6194" w:rsidRPr="00234AA1" w14:paraId="16B5C985" w14:textId="77777777" w:rsidTr="00194EFC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A758C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C698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436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Судья на повороте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0DE99A72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5D6C5D4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B703B9F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0BAC01E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60D2BFA8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100F72B7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9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6D2A7CE1" w14:textId="7AF2FD84" w:rsidR="00856194" w:rsidRPr="00856194" w:rsidRDefault="00856194" w:rsidP="004F5545">
            <w:pPr>
              <w:spacing w:after="0" w:line="240" w:lineRule="auto"/>
              <w:ind w:left="-395" w:right="373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267" w:type="dxa"/>
            <w:gridSpan w:val="3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1205BC4D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bottom w:val="nil"/>
            </w:tcBorders>
            <w:shd w:val="clear" w:color="000000" w:fill="BFBFBF"/>
            <w:noWrap/>
            <w:vAlign w:val="bottom"/>
            <w:hideMark/>
          </w:tcPr>
          <w:p w14:paraId="0115937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3C8011F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ADFCC85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6194" w:rsidRPr="00234AA1" w14:paraId="6E175C01" w14:textId="77777777" w:rsidTr="00194EFC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0C22D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62C26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89055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Судья на финише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7E46079C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F9ED9BD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6C14216B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5B52E614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16516FCD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4D3AB97A" w14:textId="77777777" w:rsidR="00856194" w:rsidRPr="00234AA1" w:rsidRDefault="00856194" w:rsidP="004F55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09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1306EF8C" w14:textId="661A5228" w:rsidR="00856194" w:rsidRPr="00856194" w:rsidRDefault="00856194" w:rsidP="004F5545">
            <w:pPr>
              <w:spacing w:after="0" w:line="240" w:lineRule="auto"/>
              <w:ind w:left="-395" w:right="373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267" w:type="dxa"/>
            <w:gridSpan w:val="3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0C208E27" w14:textId="77777777" w:rsidR="00856194" w:rsidRPr="00234AA1" w:rsidRDefault="00856194" w:rsidP="004F5545">
            <w:pPr>
              <w:spacing w:after="0" w:line="240" w:lineRule="auto"/>
              <w:ind w:right="37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bottom w:val="nil"/>
            </w:tcBorders>
            <w:shd w:val="clear" w:color="000000" w:fill="BFBFBF"/>
            <w:noWrap/>
            <w:vAlign w:val="bottom"/>
            <w:hideMark/>
          </w:tcPr>
          <w:p w14:paraId="57FA1BCC" w14:textId="77777777" w:rsidR="00856194" w:rsidRPr="00234AA1" w:rsidRDefault="00856194" w:rsidP="004F5545">
            <w:pPr>
              <w:spacing w:after="0" w:line="240" w:lineRule="auto"/>
              <w:ind w:right="373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10952B4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B684F4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6194" w:rsidRPr="00234AA1" w14:paraId="736585D3" w14:textId="77777777" w:rsidTr="00194EFC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18AA0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FE422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B52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Судья при участниках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10D694D5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1318713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BBD2467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122A44D5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7A9F68C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5084A756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9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2BF9F980" w14:textId="33FF2E5F" w:rsidR="00856194" w:rsidRPr="00856194" w:rsidRDefault="00856194" w:rsidP="004F5545">
            <w:pPr>
              <w:spacing w:after="0" w:line="240" w:lineRule="auto"/>
              <w:ind w:left="-395" w:right="373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267" w:type="dxa"/>
            <w:gridSpan w:val="3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2FE5618B" w14:textId="77777777" w:rsidR="00856194" w:rsidRPr="00234AA1" w:rsidRDefault="00856194" w:rsidP="004F5545">
            <w:pPr>
              <w:spacing w:after="0" w:line="240" w:lineRule="auto"/>
              <w:ind w:right="37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DDBD443" w14:textId="77777777" w:rsidR="00856194" w:rsidRPr="00234AA1" w:rsidRDefault="00856194" w:rsidP="004F5545">
            <w:pPr>
              <w:spacing w:after="0" w:line="240" w:lineRule="auto"/>
              <w:ind w:right="373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56ABBBF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B16B13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6194" w:rsidRPr="00234AA1" w14:paraId="43CCDBBB" w14:textId="77777777" w:rsidTr="00194EFC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BEC43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37C83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93F1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Судья по награждению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6B046308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2582C0F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2B9F028F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bottom"/>
            <w:hideMark/>
          </w:tcPr>
          <w:p w14:paraId="0E31E9E4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2BE67D50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14:paraId="4462235B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9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04D695DD" w14:textId="5A2F8A40" w:rsidR="00856194" w:rsidRPr="00856194" w:rsidRDefault="00856194" w:rsidP="004F5545">
            <w:pPr>
              <w:spacing w:after="0" w:line="240" w:lineRule="auto"/>
              <w:ind w:left="-395" w:right="373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267" w:type="dxa"/>
            <w:gridSpan w:val="3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373FE3B4" w14:textId="77777777" w:rsidR="00856194" w:rsidRPr="00234AA1" w:rsidRDefault="00856194" w:rsidP="004F5545">
            <w:pPr>
              <w:spacing w:after="0" w:line="240" w:lineRule="auto"/>
              <w:ind w:right="37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90F2E82" w14:textId="77777777" w:rsidR="00856194" w:rsidRPr="00234AA1" w:rsidRDefault="00856194" w:rsidP="004F5545">
            <w:pPr>
              <w:spacing w:after="0" w:line="240" w:lineRule="auto"/>
              <w:ind w:right="373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677FAF5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E358A8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6194" w:rsidRPr="00234AA1" w14:paraId="44B47BF8" w14:textId="77777777" w:rsidTr="00194EFC">
        <w:trPr>
          <w:trHeight w:val="348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65F57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44E3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A7EDC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Судья-информатор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center"/>
            <w:hideMark/>
          </w:tcPr>
          <w:p w14:paraId="03F18BB4" w14:textId="0C17DE5A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center"/>
            <w:hideMark/>
          </w:tcPr>
          <w:p w14:paraId="64891A55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center"/>
            <w:hideMark/>
          </w:tcPr>
          <w:p w14:paraId="7AC41394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noWrap/>
            <w:vAlign w:val="center"/>
            <w:hideMark/>
          </w:tcPr>
          <w:p w14:paraId="4F3019C3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0C0C0" w:fill="FFFFFF"/>
            <w:noWrap/>
            <w:vAlign w:val="center"/>
            <w:hideMark/>
          </w:tcPr>
          <w:p w14:paraId="03593791" w14:textId="0EE5DF2D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FFFFFF"/>
            <w:noWrap/>
            <w:vAlign w:val="center"/>
            <w:hideMark/>
          </w:tcPr>
          <w:p w14:paraId="10B57478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0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55070FFB" w14:textId="256CFDD1" w:rsidR="00856194" w:rsidRPr="00856194" w:rsidRDefault="00856194" w:rsidP="004F5545">
            <w:pPr>
              <w:spacing w:after="0" w:line="240" w:lineRule="auto"/>
              <w:ind w:left="-395" w:right="373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AFCE142" w14:textId="0AB9CC5C" w:rsidR="00856194" w:rsidRPr="00234AA1" w:rsidRDefault="00856194" w:rsidP="004F5545">
            <w:pPr>
              <w:spacing w:after="0" w:line="240" w:lineRule="auto"/>
              <w:ind w:right="37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25A68FC" w14:textId="77777777" w:rsidR="00856194" w:rsidRPr="00234AA1" w:rsidRDefault="00856194" w:rsidP="004F5545">
            <w:pPr>
              <w:spacing w:after="0" w:line="240" w:lineRule="auto"/>
              <w:ind w:right="37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17A5462" w14:textId="77777777" w:rsidR="00856194" w:rsidRPr="00234AA1" w:rsidRDefault="00856194" w:rsidP="004F5545">
            <w:pPr>
              <w:spacing w:after="0" w:line="240" w:lineRule="auto"/>
              <w:ind w:right="373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D03D5F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735596D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6194" w:rsidRPr="00234AA1" w14:paraId="6D62B5F4" w14:textId="77777777" w:rsidTr="00194EFC">
        <w:trPr>
          <w:trHeight w:val="3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4BCF9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27B2A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EAE0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Стартер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31FE6D71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08B94845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471625BB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37B24649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4D3F1FB5" w14:textId="77777777" w:rsidR="00856194" w:rsidRPr="00234AA1" w:rsidRDefault="00856194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bottom"/>
            <w:hideMark/>
          </w:tcPr>
          <w:p w14:paraId="09B03DA5" w14:textId="77777777" w:rsidR="00856194" w:rsidRPr="00234AA1" w:rsidRDefault="00856194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939A314" w14:textId="23490CC8" w:rsidR="00856194" w:rsidRPr="00A5698B" w:rsidRDefault="00856194" w:rsidP="004F5545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98B">
              <w:rPr>
                <w:rFonts w:ascii="Times New Roman" w:hAnsi="Times New Roman"/>
                <w:sz w:val="24"/>
                <w:szCs w:val="24"/>
              </w:rPr>
              <w:t> 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3222B0" w14:textId="2AE80D0A" w:rsidR="00856194" w:rsidRPr="00A5698B" w:rsidRDefault="00856194" w:rsidP="004F5545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98B">
              <w:rPr>
                <w:rFonts w:ascii="Times New Roman" w:hAnsi="Times New Roman"/>
                <w:sz w:val="24"/>
                <w:szCs w:val="24"/>
              </w:rPr>
              <w:t> 4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698D68" w14:textId="77777777" w:rsidR="00856194" w:rsidRPr="00234AA1" w:rsidRDefault="00856194" w:rsidP="004F5545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6194" w:rsidRPr="00234AA1" w14:paraId="5FE6EB03" w14:textId="77777777" w:rsidTr="004F5545">
        <w:trPr>
          <w:trHeight w:val="1212"/>
        </w:trPr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EB567C" w14:textId="77777777" w:rsidR="00856194" w:rsidRPr="00234AA1" w:rsidRDefault="00856194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61D533" w14:textId="77777777" w:rsidR="00856194" w:rsidRPr="00234AA1" w:rsidRDefault="00856194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CCCA3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 xml:space="preserve">Требования, обусловленные особенностями судейства </w:t>
            </w:r>
          </w:p>
        </w:tc>
        <w:tc>
          <w:tcPr>
            <w:tcW w:w="1077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834B26" w14:textId="34082BA6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 xml:space="preserve">Для присвоения 1К необходимо в течение 2-х лет принять участие в судействе не менее 10-ти соревнований соответствующего статуса в составе ГСК и на других указанных должностях (кроме стартера). Судье - стартеру за практику необходимо набрать данное количество соревнований в своей должности (10) или необходимое количество соревнований в других должностях (10).                                                                                                                         </w:t>
            </w:r>
          </w:p>
        </w:tc>
      </w:tr>
      <w:tr w:rsidR="00856194" w:rsidRPr="00234AA1" w14:paraId="12089E44" w14:textId="77777777" w:rsidTr="004F5545">
        <w:trPr>
          <w:trHeight w:val="345"/>
        </w:trPr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2B5D2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60A11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CDA4F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Требования для кандидатов, имеющим спортивные звания «мастер спорта России международного класса» или «мастер спорта России»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191FE204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772E7AB5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4D2667FE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noWrap/>
            <w:vAlign w:val="bottom"/>
            <w:hideMark/>
          </w:tcPr>
          <w:p w14:paraId="557046E0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5BE3C7" w14:textId="77777777" w:rsidR="00856194" w:rsidRPr="00234AA1" w:rsidRDefault="00856194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133E326C" w14:textId="77777777" w:rsidR="00856194" w:rsidRPr="00234AA1" w:rsidRDefault="00856194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542106A4" w14:textId="77777777" w:rsidR="00856194" w:rsidRPr="00234AA1" w:rsidRDefault="00856194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56194" w:rsidRPr="00234AA1" w14:paraId="5CA4C366" w14:textId="77777777" w:rsidTr="00E7495F">
        <w:trPr>
          <w:trHeight w:val="1151"/>
        </w:trPr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C64A0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D4ABB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8C479" w14:textId="77777777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0C0C0" w:fill="FFFFFF"/>
            <w:hideMark/>
          </w:tcPr>
          <w:p w14:paraId="76A615F1" w14:textId="387F47D6" w:rsidR="00856194" w:rsidRPr="00234AA1" w:rsidRDefault="00856194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AA1">
              <w:rPr>
                <w:rFonts w:ascii="Times New Roman" w:hAnsi="Times New Roman"/>
                <w:sz w:val="24"/>
                <w:szCs w:val="24"/>
              </w:rPr>
              <w:t>Присваивается МС и МСМК, имеющим 2К, после участия в одном семинаре, сдачи квалификационного зачета на оценку не ниже «хорошо» и практики судейства не менее 6-ти соревнований соответствующего статуса в указанных должностях спортивного судьи кроме ГСК. Срок выполнения условий для присвоения 1К не менее 1 календарного года, со дня присвоения 2К.</w:t>
            </w:r>
          </w:p>
        </w:tc>
      </w:tr>
      <w:tr w:rsidR="004F5545" w:rsidRPr="007A1A1B" w14:paraId="181813F3" w14:textId="77777777" w:rsidTr="00E7495F">
        <w:trPr>
          <w:trHeight w:val="3663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B10A9" w14:textId="77777777" w:rsidR="004F5545" w:rsidRPr="007A1A1B" w:rsidRDefault="004F5545" w:rsidP="004F55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A1B">
              <w:rPr>
                <w:rFonts w:ascii="Times New Roman" w:hAnsi="Times New Roman"/>
                <w:sz w:val="24"/>
                <w:szCs w:val="24"/>
              </w:rPr>
              <w:t>Иные требования</w:t>
            </w:r>
          </w:p>
        </w:tc>
        <w:tc>
          <w:tcPr>
            <w:tcW w:w="1077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B2504" w14:textId="410B2EE5" w:rsidR="004F5545" w:rsidRPr="007A1A1B" w:rsidRDefault="004F5545" w:rsidP="004F5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1A1B">
              <w:rPr>
                <w:rFonts w:ascii="Times New Roman" w:hAnsi="Times New Roman"/>
                <w:sz w:val="24"/>
                <w:szCs w:val="24"/>
              </w:rPr>
              <w:t xml:space="preserve">1.Засчитываются соревнования с оценкой качества судейства не ниже «хорошо».  </w:t>
            </w:r>
            <w:r w:rsidRPr="007A1A1B">
              <w:rPr>
                <w:rFonts w:ascii="Times New Roman" w:hAnsi="Times New Roman"/>
                <w:sz w:val="24"/>
                <w:szCs w:val="24"/>
              </w:rPr>
              <w:br/>
              <w:t xml:space="preserve">2. Для присвоения квалификационной категории спортивного судьи необходимо выполнить требования к прохождению теоретической подготовки и требования к сдаче квалификационного зачета в соответствии с Таблицами 4 и 5. </w:t>
            </w:r>
            <w:r w:rsidRPr="007A1A1B">
              <w:rPr>
                <w:rFonts w:ascii="Times New Roman" w:hAnsi="Times New Roman"/>
                <w:sz w:val="24"/>
                <w:szCs w:val="24"/>
              </w:rPr>
              <w:br/>
              <w:t xml:space="preserve">3. Международные соревнования, включённые в ЕКП, для присвоения квалификационных категорий спортивных судей, по своему статусу приравниваются к всероссийским соревнованиям. </w:t>
            </w:r>
            <w:r w:rsidRPr="007A1A1B">
              <w:rPr>
                <w:rFonts w:ascii="Times New Roman" w:hAnsi="Times New Roman"/>
                <w:sz w:val="24"/>
                <w:szCs w:val="24"/>
              </w:rPr>
              <w:br/>
              <w:t xml:space="preserve">4. Судейство соревнований в более высокой судейской должности засчитывается за судейство в более низкой должности при соблюдении требований к включению спортивных судей в судейские коллегии.  </w:t>
            </w:r>
            <w:r w:rsidRPr="007A1A1B">
              <w:rPr>
                <w:rFonts w:ascii="Times New Roman" w:hAnsi="Times New Roman"/>
                <w:sz w:val="24"/>
                <w:szCs w:val="24"/>
              </w:rPr>
              <w:br/>
            </w:r>
            <w:r w:rsidRPr="00DA3D9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5. </w:t>
            </w:r>
            <w:r w:rsidRPr="00FA030B">
              <w:rPr>
                <w:rFonts w:ascii="Times New Roman" w:hAnsi="Times New Roman"/>
                <w:sz w:val="24"/>
                <w:szCs w:val="24"/>
                <w:highlight w:val="yellow"/>
              </w:rPr>
              <w:t>Под годом выполнения требований для присвоение квалификационной категории спортивного судья понимается временной период в 12 месяцев, начинающийся с участия спортивного судьи в первом зачетном соревновании.</w:t>
            </w:r>
            <w:r w:rsidRPr="007A1A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DB68A3D" w14:textId="4F9AEEAC" w:rsidR="00A5698B" w:rsidRPr="00D25511" w:rsidRDefault="00A5698B" w:rsidP="00E7495F">
      <w:pPr>
        <w:spacing w:after="0"/>
        <w:ind w:firstLine="284"/>
        <w:rPr>
          <w:rFonts w:ascii="Times New Roman" w:hAnsi="Times New Roman"/>
          <w:sz w:val="24"/>
        </w:rPr>
      </w:pPr>
      <w:r w:rsidRPr="00D25511">
        <w:rPr>
          <w:rFonts w:ascii="Times New Roman" w:hAnsi="Times New Roman"/>
          <w:sz w:val="24"/>
        </w:rPr>
        <w:t xml:space="preserve">  </w:t>
      </w:r>
      <w:r w:rsidRPr="00D25511">
        <w:rPr>
          <w:rFonts w:ascii="Times New Roman" w:hAnsi="Times New Roman"/>
          <w:sz w:val="24"/>
          <w:highlight w:val="yellow"/>
        </w:rPr>
        <w:t xml:space="preserve">Представление и другие необходимые для присвоения квалификационной категории документы подаются в течение </w:t>
      </w:r>
      <w:r w:rsidRPr="00D25511">
        <w:rPr>
          <w:rFonts w:ascii="Times New Roman" w:hAnsi="Times New Roman"/>
          <w:b/>
          <w:sz w:val="24"/>
          <w:highlight w:val="yellow"/>
        </w:rPr>
        <w:t>4 месяцев</w:t>
      </w:r>
      <w:r w:rsidRPr="00D25511">
        <w:rPr>
          <w:rFonts w:ascii="Times New Roman" w:hAnsi="Times New Roman"/>
          <w:sz w:val="24"/>
          <w:highlight w:val="yellow"/>
        </w:rPr>
        <w:t xml:space="preserve"> со дня выполнения Квалификационных требований.</w:t>
      </w:r>
      <w:r w:rsidR="00091BD5">
        <w:rPr>
          <w:rFonts w:ascii="Times New Roman" w:hAnsi="Times New Roman"/>
          <w:sz w:val="24"/>
        </w:rPr>
        <w:t xml:space="preserve"> </w:t>
      </w:r>
    </w:p>
    <w:p w14:paraId="653FE6AC" w14:textId="37387636" w:rsidR="0053685F" w:rsidRDefault="00A5698B" w:rsidP="004F5545">
      <w:pPr>
        <w:jc w:val="center"/>
      </w:pPr>
      <w:r w:rsidRPr="00384665">
        <w:rPr>
          <w:rFonts w:ascii="Times New Roman" w:hAnsi="Times New Roman"/>
          <w:b/>
          <w:sz w:val="24"/>
          <w:szCs w:val="24"/>
          <w:highlight w:val="yellow"/>
        </w:rPr>
        <w:t>ТАБЛИЦА ДЛЯ ИНФОРМАЦИИ – НЕ РАСПЕЧАТЫВАТЬ!!!</w:t>
      </w:r>
    </w:p>
    <w:sectPr w:rsidR="0053685F" w:rsidSect="001E516A">
      <w:pgSz w:w="16838" w:h="11906" w:orient="landscape"/>
      <w:pgMar w:top="567" w:right="1670" w:bottom="56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9967A" w14:textId="77777777" w:rsidR="00AA2A30" w:rsidRDefault="00AA2A30" w:rsidP="00CB7F2A">
      <w:pPr>
        <w:spacing w:after="0" w:line="240" w:lineRule="auto"/>
      </w:pPr>
      <w:r>
        <w:separator/>
      </w:r>
    </w:p>
  </w:endnote>
  <w:endnote w:type="continuationSeparator" w:id="0">
    <w:p w14:paraId="7A9F1893" w14:textId="77777777" w:rsidR="00AA2A30" w:rsidRDefault="00AA2A30" w:rsidP="00CB7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-Regular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632B8" w14:textId="77777777" w:rsidR="00AA2A30" w:rsidRDefault="00AA2A30" w:rsidP="00CB7F2A">
      <w:pPr>
        <w:spacing w:after="0" w:line="240" w:lineRule="auto"/>
      </w:pPr>
      <w:r>
        <w:separator/>
      </w:r>
    </w:p>
  </w:footnote>
  <w:footnote w:type="continuationSeparator" w:id="0">
    <w:p w14:paraId="3B6FD3E8" w14:textId="77777777" w:rsidR="00AA2A30" w:rsidRDefault="00AA2A30" w:rsidP="00CB7F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404"/>
    <w:rsid w:val="00003E2B"/>
    <w:rsid w:val="00007F2B"/>
    <w:rsid w:val="000108EC"/>
    <w:rsid w:val="00015EA4"/>
    <w:rsid w:val="00015ED0"/>
    <w:rsid w:val="00022E28"/>
    <w:rsid w:val="0003002C"/>
    <w:rsid w:val="00031586"/>
    <w:rsid w:val="00031A26"/>
    <w:rsid w:val="000356C6"/>
    <w:rsid w:val="00042CA9"/>
    <w:rsid w:val="0005296D"/>
    <w:rsid w:val="000573BF"/>
    <w:rsid w:val="0006365E"/>
    <w:rsid w:val="00065669"/>
    <w:rsid w:val="000729D9"/>
    <w:rsid w:val="00073716"/>
    <w:rsid w:val="000760CF"/>
    <w:rsid w:val="00080EDA"/>
    <w:rsid w:val="000858F2"/>
    <w:rsid w:val="00086399"/>
    <w:rsid w:val="00090119"/>
    <w:rsid w:val="00091736"/>
    <w:rsid w:val="00091BD5"/>
    <w:rsid w:val="000967FA"/>
    <w:rsid w:val="000A5B92"/>
    <w:rsid w:val="000A6321"/>
    <w:rsid w:val="000B3461"/>
    <w:rsid w:val="000B39AD"/>
    <w:rsid w:val="000B478A"/>
    <w:rsid w:val="000B5EB5"/>
    <w:rsid w:val="000B75DC"/>
    <w:rsid w:val="000B78DA"/>
    <w:rsid w:val="000C4C5B"/>
    <w:rsid w:val="000D63D3"/>
    <w:rsid w:val="000E01D9"/>
    <w:rsid w:val="000E5C52"/>
    <w:rsid w:val="000F1A01"/>
    <w:rsid w:val="00102726"/>
    <w:rsid w:val="0010475E"/>
    <w:rsid w:val="00105283"/>
    <w:rsid w:val="00122220"/>
    <w:rsid w:val="001267B1"/>
    <w:rsid w:val="00126DB4"/>
    <w:rsid w:val="00136C6C"/>
    <w:rsid w:val="001432FD"/>
    <w:rsid w:val="001437ED"/>
    <w:rsid w:val="001471BA"/>
    <w:rsid w:val="00150362"/>
    <w:rsid w:val="00150568"/>
    <w:rsid w:val="00154C5B"/>
    <w:rsid w:val="0015500D"/>
    <w:rsid w:val="0016219E"/>
    <w:rsid w:val="0016450E"/>
    <w:rsid w:val="00165005"/>
    <w:rsid w:val="0017561A"/>
    <w:rsid w:val="00176427"/>
    <w:rsid w:val="0019181D"/>
    <w:rsid w:val="00194562"/>
    <w:rsid w:val="00194EFC"/>
    <w:rsid w:val="00197329"/>
    <w:rsid w:val="001A2AFE"/>
    <w:rsid w:val="001B353D"/>
    <w:rsid w:val="001B4DCE"/>
    <w:rsid w:val="001B6A20"/>
    <w:rsid w:val="001C0A90"/>
    <w:rsid w:val="001C7D82"/>
    <w:rsid w:val="001D3D5F"/>
    <w:rsid w:val="001D6D78"/>
    <w:rsid w:val="001E48AB"/>
    <w:rsid w:val="001E516A"/>
    <w:rsid w:val="001F1734"/>
    <w:rsid w:val="001F4D0F"/>
    <w:rsid w:val="00204A8D"/>
    <w:rsid w:val="00207807"/>
    <w:rsid w:val="0021098E"/>
    <w:rsid w:val="00216B14"/>
    <w:rsid w:val="00224ED6"/>
    <w:rsid w:val="00227A74"/>
    <w:rsid w:val="00234AA1"/>
    <w:rsid w:val="002377C1"/>
    <w:rsid w:val="0024337B"/>
    <w:rsid w:val="00243738"/>
    <w:rsid w:val="00250E8D"/>
    <w:rsid w:val="0025299D"/>
    <w:rsid w:val="00253BF2"/>
    <w:rsid w:val="0025661D"/>
    <w:rsid w:val="00256B05"/>
    <w:rsid w:val="0025777A"/>
    <w:rsid w:val="00262411"/>
    <w:rsid w:val="00264E23"/>
    <w:rsid w:val="00267BA4"/>
    <w:rsid w:val="002743EF"/>
    <w:rsid w:val="00295053"/>
    <w:rsid w:val="0029635E"/>
    <w:rsid w:val="002B2966"/>
    <w:rsid w:val="002B637C"/>
    <w:rsid w:val="002D2FE6"/>
    <w:rsid w:val="002D3808"/>
    <w:rsid w:val="002D6985"/>
    <w:rsid w:val="002E0421"/>
    <w:rsid w:val="002E317D"/>
    <w:rsid w:val="002E6A10"/>
    <w:rsid w:val="002F0DA6"/>
    <w:rsid w:val="002F3824"/>
    <w:rsid w:val="002F67CC"/>
    <w:rsid w:val="002F6C44"/>
    <w:rsid w:val="003002AD"/>
    <w:rsid w:val="003014DC"/>
    <w:rsid w:val="0030788D"/>
    <w:rsid w:val="003210E0"/>
    <w:rsid w:val="00325719"/>
    <w:rsid w:val="003267BE"/>
    <w:rsid w:val="00330BD7"/>
    <w:rsid w:val="00331719"/>
    <w:rsid w:val="0033491B"/>
    <w:rsid w:val="0034074A"/>
    <w:rsid w:val="00340EAF"/>
    <w:rsid w:val="00341845"/>
    <w:rsid w:val="00343E53"/>
    <w:rsid w:val="0034493D"/>
    <w:rsid w:val="00345266"/>
    <w:rsid w:val="0035091A"/>
    <w:rsid w:val="00350DDD"/>
    <w:rsid w:val="00352AEE"/>
    <w:rsid w:val="003530D6"/>
    <w:rsid w:val="00354706"/>
    <w:rsid w:val="003555FD"/>
    <w:rsid w:val="00366B95"/>
    <w:rsid w:val="00384D27"/>
    <w:rsid w:val="00386FEF"/>
    <w:rsid w:val="00390FC6"/>
    <w:rsid w:val="00392678"/>
    <w:rsid w:val="00396DBE"/>
    <w:rsid w:val="003A6AF4"/>
    <w:rsid w:val="003B492B"/>
    <w:rsid w:val="003C0D23"/>
    <w:rsid w:val="003C3664"/>
    <w:rsid w:val="003C5520"/>
    <w:rsid w:val="003D0124"/>
    <w:rsid w:val="003D15B7"/>
    <w:rsid w:val="003D3E81"/>
    <w:rsid w:val="003D7490"/>
    <w:rsid w:val="003E7CE4"/>
    <w:rsid w:val="003F49CE"/>
    <w:rsid w:val="003F7A73"/>
    <w:rsid w:val="00406C2B"/>
    <w:rsid w:val="00414450"/>
    <w:rsid w:val="00414C38"/>
    <w:rsid w:val="004208BB"/>
    <w:rsid w:val="00427BA0"/>
    <w:rsid w:val="00430E9A"/>
    <w:rsid w:val="004356F5"/>
    <w:rsid w:val="00435A96"/>
    <w:rsid w:val="004367CD"/>
    <w:rsid w:val="00436F62"/>
    <w:rsid w:val="00443513"/>
    <w:rsid w:val="00443B68"/>
    <w:rsid w:val="00460BEC"/>
    <w:rsid w:val="004661B0"/>
    <w:rsid w:val="00474229"/>
    <w:rsid w:val="00476FE0"/>
    <w:rsid w:val="00477ED1"/>
    <w:rsid w:val="00481153"/>
    <w:rsid w:val="00482FEF"/>
    <w:rsid w:val="00485000"/>
    <w:rsid w:val="00487D84"/>
    <w:rsid w:val="00494357"/>
    <w:rsid w:val="004963A2"/>
    <w:rsid w:val="004A1404"/>
    <w:rsid w:val="004A5080"/>
    <w:rsid w:val="004A7247"/>
    <w:rsid w:val="004B7969"/>
    <w:rsid w:val="004C52E4"/>
    <w:rsid w:val="004C77FA"/>
    <w:rsid w:val="004D642C"/>
    <w:rsid w:val="004E2EED"/>
    <w:rsid w:val="004F43BB"/>
    <w:rsid w:val="004F5545"/>
    <w:rsid w:val="0050016F"/>
    <w:rsid w:val="00501765"/>
    <w:rsid w:val="00503B28"/>
    <w:rsid w:val="005105BC"/>
    <w:rsid w:val="00517D95"/>
    <w:rsid w:val="0052128D"/>
    <w:rsid w:val="0053685F"/>
    <w:rsid w:val="00552E0A"/>
    <w:rsid w:val="00560497"/>
    <w:rsid w:val="005615EE"/>
    <w:rsid w:val="00561E28"/>
    <w:rsid w:val="00562FAA"/>
    <w:rsid w:val="0056682C"/>
    <w:rsid w:val="00570751"/>
    <w:rsid w:val="00572545"/>
    <w:rsid w:val="00573EC8"/>
    <w:rsid w:val="0057449E"/>
    <w:rsid w:val="005758CB"/>
    <w:rsid w:val="0057633C"/>
    <w:rsid w:val="0057683A"/>
    <w:rsid w:val="005840F9"/>
    <w:rsid w:val="005846A1"/>
    <w:rsid w:val="00586637"/>
    <w:rsid w:val="00591511"/>
    <w:rsid w:val="005918BA"/>
    <w:rsid w:val="00594437"/>
    <w:rsid w:val="005A1557"/>
    <w:rsid w:val="005B0703"/>
    <w:rsid w:val="005B7F24"/>
    <w:rsid w:val="005C1120"/>
    <w:rsid w:val="005C6C2B"/>
    <w:rsid w:val="005D0F62"/>
    <w:rsid w:val="005D5D2D"/>
    <w:rsid w:val="005D6387"/>
    <w:rsid w:val="005E59D5"/>
    <w:rsid w:val="005F0842"/>
    <w:rsid w:val="005F1490"/>
    <w:rsid w:val="00601CB6"/>
    <w:rsid w:val="00605DCC"/>
    <w:rsid w:val="0060734E"/>
    <w:rsid w:val="006206F2"/>
    <w:rsid w:val="006314CC"/>
    <w:rsid w:val="006369DA"/>
    <w:rsid w:val="00644629"/>
    <w:rsid w:val="00646476"/>
    <w:rsid w:val="00651352"/>
    <w:rsid w:val="00672441"/>
    <w:rsid w:val="00675DA0"/>
    <w:rsid w:val="0067604B"/>
    <w:rsid w:val="00682F49"/>
    <w:rsid w:val="006843BF"/>
    <w:rsid w:val="00687ECD"/>
    <w:rsid w:val="00692B2F"/>
    <w:rsid w:val="006A0C11"/>
    <w:rsid w:val="006A2ADC"/>
    <w:rsid w:val="006A3DAF"/>
    <w:rsid w:val="006A56E3"/>
    <w:rsid w:val="006B7855"/>
    <w:rsid w:val="006C36A8"/>
    <w:rsid w:val="006C5739"/>
    <w:rsid w:val="006C6A30"/>
    <w:rsid w:val="006D134D"/>
    <w:rsid w:val="006D3961"/>
    <w:rsid w:val="006E24A4"/>
    <w:rsid w:val="006E28F0"/>
    <w:rsid w:val="006E2D9C"/>
    <w:rsid w:val="006F162B"/>
    <w:rsid w:val="006F26AE"/>
    <w:rsid w:val="007007AC"/>
    <w:rsid w:val="0071068E"/>
    <w:rsid w:val="00713F5C"/>
    <w:rsid w:val="00714B68"/>
    <w:rsid w:val="00715E56"/>
    <w:rsid w:val="007168A0"/>
    <w:rsid w:val="00717FCD"/>
    <w:rsid w:val="00721E69"/>
    <w:rsid w:val="0074090E"/>
    <w:rsid w:val="00747F53"/>
    <w:rsid w:val="0076181F"/>
    <w:rsid w:val="00766236"/>
    <w:rsid w:val="00780F98"/>
    <w:rsid w:val="00786135"/>
    <w:rsid w:val="007869C9"/>
    <w:rsid w:val="007925F2"/>
    <w:rsid w:val="007A2512"/>
    <w:rsid w:val="007A4D71"/>
    <w:rsid w:val="007A74BA"/>
    <w:rsid w:val="007B260B"/>
    <w:rsid w:val="007B2716"/>
    <w:rsid w:val="007C468B"/>
    <w:rsid w:val="007C6BE1"/>
    <w:rsid w:val="007D67D3"/>
    <w:rsid w:val="007E3F5E"/>
    <w:rsid w:val="007E7947"/>
    <w:rsid w:val="007F156A"/>
    <w:rsid w:val="007F4F9F"/>
    <w:rsid w:val="007F65E0"/>
    <w:rsid w:val="00803A07"/>
    <w:rsid w:val="00804623"/>
    <w:rsid w:val="0080651B"/>
    <w:rsid w:val="00810CD2"/>
    <w:rsid w:val="0081508F"/>
    <w:rsid w:val="00816F26"/>
    <w:rsid w:val="00824A93"/>
    <w:rsid w:val="0083042D"/>
    <w:rsid w:val="008350AE"/>
    <w:rsid w:val="00847FBE"/>
    <w:rsid w:val="00852BDA"/>
    <w:rsid w:val="00852C5C"/>
    <w:rsid w:val="0085394F"/>
    <w:rsid w:val="008542AD"/>
    <w:rsid w:val="00855175"/>
    <w:rsid w:val="00856194"/>
    <w:rsid w:val="008626FC"/>
    <w:rsid w:val="00864222"/>
    <w:rsid w:val="008647D2"/>
    <w:rsid w:val="00870559"/>
    <w:rsid w:val="00870925"/>
    <w:rsid w:val="00870ECD"/>
    <w:rsid w:val="0087187B"/>
    <w:rsid w:val="00876966"/>
    <w:rsid w:val="0088307E"/>
    <w:rsid w:val="00887BC7"/>
    <w:rsid w:val="0089384B"/>
    <w:rsid w:val="008964BD"/>
    <w:rsid w:val="008A6F8E"/>
    <w:rsid w:val="008A7D05"/>
    <w:rsid w:val="008B3E13"/>
    <w:rsid w:val="008C23E7"/>
    <w:rsid w:val="008C2A70"/>
    <w:rsid w:val="008D2946"/>
    <w:rsid w:val="008D3C69"/>
    <w:rsid w:val="008D57DC"/>
    <w:rsid w:val="008E393E"/>
    <w:rsid w:val="008E4C0D"/>
    <w:rsid w:val="008E580C"/>
    <w:rsid w:val="008F056F"/>
    <w:rsid w:val="0090351E"/>
    <w:rsid w:val="0090381C"/>
    <w:rsid w:val="00903C89"/>
    <w:rsid w:val="00903F1F"/>
    <w:rsid w:val="009067DC"/>
    <w:rsid w:val="0091157B"/>
    <w:rsid w:val="00912206"/>
    <w:rsid w:val="00921CC1"/>
    <w:rsid w:val="00933693"/>
    <w:rsid w:val="00933BC2"/>
    <w:rsid w:val="009404EF"/>
    <w:rsid w:val="00942DF4"/>
    <w:rsid w:val="00951CC0"/>
    <w:rsid w:val="00953A3D"/>
    <w:rsid w:val="00956619"/>
    <w:rsid w:val="00957E56"/>
    <w:rsid w:val="0097079D"/>
    <w:rsid w:val="00970F8B"/>
    <w:rsid w:val="0097565C"/>
    <w:rsid w:val="00975AA8"/>
    <w:rsid w:val="00982069"/>
    <w:rsid w:val="00982257"/>
    <w:rsid w:val="00984B91"/>
    <w:rsid w:val="009859D3"/>
    <w:rsid w:val="00986798"/>
    <w:rsid w:val="009A1B3F"/>
    <w:rsid w:val="009A652F"/>
    <w:rsid w:val="009A7698"/>
    <w:rsid w:val="009B0A60"/>
    <w:rsid w:val="009B4D06"/>
    <w:rsid w:val="009B65A8"/>
    <w:rsid w:val="009C09E1"/>
    <w:rsid w:val="009C150A"/>
    <w:rsid w:val="009C524C"/>
    <w:rsid w:val="009C71DF"/>
    <w:rsid w:val="009C7F3D"/>
    <w:rsid w:val="009D47DD"/>
    <w:rsid w:val="009E3DDE"/>
    <w:rsid w:val="009F5040"/>
    <w:rsid w:val="00A000F8"/>
    <w:rsid w:val="00A0249B"/>
    <w:rsid w:val="00A043A2"/>
    <w:rsid w:val="00A04E6A"/>
    <w:rsid w:val="00A07BF3"/>
    <w:rsid w:val="00A11357"/>
    <w:rsid w:val="00A11EC4"/>
    <w:rsid w:val="00A14B5A"/>
    <w:rsid w:val="00A155F4"/>
    <w:rsid w:val="00A266CA"/>
    <w:rsid w:val="00A27C6D"/>
    <w:rsid w:val="00A30C50"/>
    <w:rsid w:val="00A31055"/>
    <w:rsid w:val="00A32A4A"/>
    <w:rsid w:val="00A51730"/>
    <w:rsid w:val="00A54757"/>
    <w:rsid w:val="00A54C87"/>
    <w:rsid w:val="00A5698B"/>
    <w:rsid w:val="00A578B7"/>
    <w:rsid w:val="00A614D8"/>
    <w:rsid w:val="00A61CA9"/>
    <w:rsid w:val="00A63242"/>
    <w:rsid w:val="00A81EC5"/>
    <w:rsid w:val="00A83404"/>
    <w:rsid w:val="00A93924"/>
    <w:rsid w:val="00A963E1"/>
    <w:rsid w:val="00AA2A30"/>
    <w:rsid w:val="00AA52E8"/>
    <w:rsid w:val="00AA67B2"/>
    <w:rsid w:val="00AB1020"/>
    <w:rsid w:val="00AB2765"/>
    <w:rsid w:val="00AC09B0"/>
    <w:rsid w:val="00AC78B3"/>
    <w:rsid w:val="00AD459C"/>
    <w:rsid w:val="00AD61D3"/>
    <w:rsid w:val="00AE4E27"/>
    <w:rsid w:val="00AF1189"/>
    <w:rsid w:val="00AF2E8E"/>
    <w:rsid w:val="00AF4F1E"/>
    <w:rsid w:val="00AF7CFC"/>
    <w:rsid w:val="00B03D15"/>
    <w:rsid w:val="00B06B70"/>
    <w:rsid w:val="00B112FF"/>
    <w:rsid w:val="00B144F1"/>
    <w:rsid w:val="00B14BEC"/>
    <w:rsid w:val="00B150F2"/>
    <w:rsid w:val="00B15F85"/>
    <w:rsid w:val="00B20EEF"/>
    <w:rsid w:val="00B30D2E"/>
    <w:rsid w:val="00B32D4F"/>
    <w:rsid w:val="00B364C5"/>
    <w:rsid w:val="00B463FB"/>
    <w:rsid w:val="00B47497"/>
    <w:rsid w:val="00B50CCC"/>
    <w:rsid w:val="00B55AD5"/>
    <w:rsid w:val="00B61281"/>
    <w:rsid w:val="00B62020"/>
    <w:rsid w:val="00B673FC"/>
    <w:rsid w:val="00B810B2"/>
    <w:rsid w:val="00B87CF0"/>
    <w:rsid w:val="00B87D35"/>
    <w:rsid w:val="00B92A45"/>
    <w:rsid w:val="00B94C9F"/>
    <w:rsid w:val="00BA0701"/>
    <w:rsid w:val="00BA0F33"/>
    <w:rsid w:val="00BA2C50"/>
    <w:rsid w:val="00BA59C3"/>
    <w:rsid w:val="00BB162D"/>
    <w:rsid w:val="00BC2FCE"/>
    <w:rsid w:val="00BC4521"/>
    <w:rsid w:val="00BC4E5F"/>
    <w:rsid w:val="00BC62A8"/>
    <w:rsid w:val="00BC764A"/>
    <w:rsid w:val="00BE0375"/>
    <w:rsid w:val="00BE1813"/>
    <w:rsid w:val="00BE5DB4"/>
    <w:rsid w:val="00BF2CF3"/>
    <w:rsid w:val="00BF5B6C"/>
    <w:rsid w:val="00C00006"/>
    <w:rsid w:val="00C048E0"/>
    <w:rsid w:val="00C217BB"/>
    <w:rsid w:val="00C24540"/>
    <w:rsid w:val="00C26E80"/>
    <w:rsid w:val="00C270A2"/>
    <w:rsid w:val="00C30928"/>
    <w:rsid w:val="00C33407"/>
    <w:rsid w:val="00C34D27"/>
    <w:rsid w:val="00C35AC8"/>
    <w:rsid w:val="00C3703F"/>
    <w:rsid w:val="00C5223E"/>
    <w:rsid w:val="00C556CE"/>
    <w:rsid w:val="00C7086C"/>
    <w:rsid w:val="00C8532C"/>
    <w:rsid w:val="00C933F5"/>
    <w:rsid w:val="00C9401E"/>
    <w:rsid w:val="00C95B29"/>
    <w:rsid w:val="00CA0E93"/>
    <w:rsid w:val="00CA1FB0"/>
    <w:rsid w:val="00CA2803"/>
    <w:rsid w:val="00CA33F5"/>
    <w:rsid w:val="00CB134A"/>
    <w:rsid w:val="00CB4813"/>
    <w:rsid w:val="00CB7F2A"/>
    <w:rsid w:val="00CC013D"/>
    <w:rsid w:val="00CC2D21"/>
    <w:rsid w:val="00CC537D"/>
    <w:rsid w:val="00CC5A94"/>
    <w:rsid w:val="00CC5F3C"/>
    <w:rsid w:val="00CD2DDF"/>
    <w:rsid w:val="00CD6580"/>
    <w:rsid w:val="00CD6689"/>
    <w:rsid w:val="00CE0095"/>
    <w:rsid w:val="00CE1F72"/>
    <w:rsid w:val="00CE2FB2"/>
    <w:rsid w:val="00CE37A6"/>
    <w:rsid w:val="00CF0C95"/>
    <w:rsid w:val="00D03CDE"/>
    <w:rsid w:val="00D1349C"/>
    <w:rsid w:val="00D14F54"/>
    <w:rsid w:val="00D21A96"/>
    <w:rsid w:val="00D21EDD"/>
    <w:rsid w:val="00D23EF3"/>
    <w:rsid w:val="00D25624"/>
    <w:rsid w:val="00D34873"/>
    <w:rsid w:val="00D4129C"/>
    <w:rsid w:val="00D41BFD"/>
    <w:rsid w:val="00D42B27"/>
    <w:rsid w:val="00D624DA"/>
    <w:rsid w:val="00D64716"/>
    <w:rsid w:val="00D64D11"/>
    <w:rsid w:val="00D74283"/>
    <w:rsid w:val="00D76C8C"/>
    <w:rsid w:val="00D84091"/>
    <w:rsid w:val="00D870BB"/>
    <w:rsid w:val="00D929F3"/>
    <w:rsid w:val="00D93507"/>
    <w:rsid w:val="00D96396"/>
    <w:rsid w:val="00DA1018"/>
    <w:rsid w:val="00DA3D9A"/>
    <w:rsid w:val="00DA472F"/>
    <w:rsid w:val="00DB2C91"/>
    <w:rsid w:val="00DC0F91"/>
    <w:rsid w:val="00DC5232"/>
    <w:rsid w:val="00DC6C98"/>
    <w:rsid w:val="00DD32AB"/>
    <w:rsid w:val="00DE03D4"/>
    <w:rsid w:val="00DE1A6C"/>
    <w:rsid w:val="00DE57E6"/>
    <w:rsid w:val="00DF5E0E"/>
    <w:rsid w:val="00E06913"/>
    <w:rsid w:val="00E1288D"/>
    <w:rsid w:val="00E16225"/>
    <w:rsid w:val="00E24362"/>
    <w:rsid w:val="00E34E5A"/>
    <w:rsid w:val="00E362C8"/>
    <w:rsid w:val="00E37F81"/>
    <w:rsid w:val="00E40DFF"/>
    <w:rsid w:val="00E44A97"/>
    <w:rsid w:val="00E6038E"/>
    <w:rsid w:val="00E65BBA"/>
    <w:rsid w:val="00E66C19"/>
    <w:rsid w:val="00E67FC0"/>
    <w:rsid w:val="00E71213"/>
    <w:rsid w:val="00E7495F"/>
    <w:rsid w:val="00E83D6C"/>
    <w:rsid w:val="00E917A4"/>
    <w:rsid w:val="00E92A9D"/>
    <w:rsid w:val="00E9510D"/>
    <w:rsid w:val="00EA2B53"/>
    <w:rsid w:val="00EA3831"/>
    <w:rsid w:val="00EA79DF"/>
    <w:rsid w:val="00EB28E3"/>
    <w:rsid w:val="00EC339F"/>
    <w:rsid w:val="00EC3A55"/>
    <w:rsid w:val="00ED169D"/>
    <w:rsid w:val="00ED203A"/>
    <w:rsid w:val="00ED4183"/>
    <w:rsid w:val="00ED6320"/>
    <w:rsid w:val="00EE3601"/>
    <w:rsid w:val="00EF1D05"/>
    <w:rsid w:val="00EF3351"/>
    <w:rsid w:val="00EF370B"/>
    <w:rsid w:val="00EF4E59"/>
    <w:rsid w:val="00F01B64"/>
    <w:rsid w:val="00F02B6B"/>
    <w:rsid w:val="00F03365"/>
    <w:rsid w:val="00F10950"/>
    <w:rsid w:val="00F16883"/>
    <w:rsid w:val="00F207EA"/>
    <w:rsid w:val="00F2545D"/>
    <w:rsid w:val="00F33C84"/>
    <w:rsid w:val="00F42F41"/>
    <w:rsid w:val="00F43E80"/>
    <w:rsid w:val="00F43F7F"/>
    <w:rsid w:val="00F61358"/>
    <w:rsid w:val="00F7487E"/>
    <w:rsid w:val="00F74FEF"/>
    <w:rsid w:val="00F81367"/>
    <w:rsid w:val="00F90AB6"/>
    <w:rsid w:val="00F97910"/>
    <w:rsid w:val="00FA006E"/>
    <w:rsid w:val="00FA030B"/>
    <w:rsid w:val="00FA123B"/>
    <w:rsid w:val="00FA1545"/>
    <w:rsid w:val="00FA324F"/>
    <w:rsid w:val="00FA3A0A"/>
    <w:rsid w:val="00FA44FF"/>
    <w:rsid w:val="00FA5615"/>
    <w:rsid w:val="00FA5E27"/>
    <w:rsid w:val="00FA7349"/>
    <w:rsid w:val="00FB0C3B"/>
    <w:rsid w:val="00FC2C35"/>
    <w:rsid w:val="00FC2D8A"/>
    <w:rsid w:val="00FC4D85"/>
    <w:rsid w:val="00FC5B12"/>
    <w:rsid w:val="00FD1D9B"/>
    <w:rsid w:val="00FD3850"/>
    <w:rsid w:val="00FD6B06"/>
    <w:rsid w:val="00FE014D"/>
    <w:rsid w:val="00FF154C"/>
    <w:rsid w:val="00FF1E12"/>
    <w:rsid w:val="00FF1F84"/>
    <w:rsid w:val="00FF505A"/>
    <w:rsid w:val="00FF6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BB141"/>
  <w15:docId w15:val="{02689D95-D655-479F-AD42-2DBF846F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0C3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5EE"/>
    <w:pPr>
      <w:ind w:left="720"/>
      <w:contextualSpacing/>
    </w:pPr>
  </w:style>
  <w:style w:type="character" w:customStyle="1" w:styleId="s1">
    <w:name w:val="s1"/>
    <w:basedOn w:val="a0"/>
    <w:rsid w:val="000E01D9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paragraph" w:customStyle="1" w:styleId="p1">
    <w:name w:val="p1"/>
    <w:basedOn w:val="a"/>
    <w:rsid w:val="000E01D9"/>
    <w:pPr>
      <w:spacing w:after="0" w:line="240" w:lineRule="auto"/>
    </w:pPr>
    <w:rPr>
      <w:rFonts w:ascii=".AppleSystemUIFont" w:eastAsiaTheme="minorEastAsia" w:hAnsi=".AppleSystemUIFont"/>
      <w:sz w:val="26"/>
      <w:szCs w:val="26"/>
    </w:rPr>
  </w:style>
  <w:style w:type="character" w:customStyle="1" w:styleId="apple-tab-span">
    <w:name w:val="apple-tab-span"/>
    <w:basedOn w:val="a0"/>
    <w:rsid w:val="00BE0375"/>
  </w:style>
  <w:style w:type="paragraph" w:customStyle="1" w:styleId="Default">
    <w:name w:val="Default"/>
    <w:qFormat/>
    <w:rsid w:val="00BA0F3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2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E0A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99"/>
    <w:rsid w:val="00A963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B7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7F2A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7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7F2A"/>
    <w:rPr>
      <w:rFonts w:ascii="Calibri" w:eastAsia="Times New Roman" w:hAnsi="Calibri" w:cs="Times New Roman"/>
      <w:lang w:eastAsia="ru-RU"/>
    </w:rPr>
  </w:style>
  <w:style w:type="character" w:customStyle="1" w:styleId="wrdavn">
    <w:name w:val="_wrdavn"/>
    <w:basedOn w:val="a0"/>
    <w:rsid w:val="00F81367"/>
  </w:style>
  <w:style w:type="character" w:styleId="ab">
    <w:name w:val="Hyperlink"/>
    <w:basedOn w:val="a0"/>
    <w:uiPriority w:val="99"/>
    <w:semiHidden/>
    <w:unhideWhenUsed/>
    <w:rsid w:val="00F813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4B3C6A91</Template>
  <TotalTime>0</TotalTime>
  <Pages>6</Pages>
  <Words>2123</Words>
  <Characters>12106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Панина Наиля Алексеевна</cp:lastModifiedBy>
  <cp:revision>2</cp:revision>
  <cp:lastPrinted>2025-06-26T07:49:00Z</cp:lastPrinted>
  <dcterms:created xsi:type="dcterms:W3CDTF">2026-09-16T16:09:00Z</dcterms:created>
  <dcterms:modified xsi:type="dcterms:W3CDTF">2026-09-16T16:09:00Z</dcterms:modified>
</cp:coreProperties>
</file>